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C9AC3" w14:textId="77777777" w:rsidR="0046726B" w:rsidRPr="00216445" w:rsidRDefault="0046726B" w:rsidP="005A1929">
      <w:pPr>
        <w:pStyle w:val="IJCSSarticletype"/>
      </w:pPr>
      <w:bookmarkStart w:id="0" w:name="_Hlk191313912"/>
      <w:r w:rsidRPr="00216445">
        <w:t>Type of the Paper (Article, Review</w:t>
      </w:r>
      <w:r w:rsidR="00325979" w:rsidRPr="00216445">
        <w:t>)</w:t>
      </w:r>
    </w:p>
    <w:p w14:paraId="53AA013B" w14:textId="77777777" w:rsidR="0046726B" w:rsidRPr="00216445" w:rsidRDefault="0046726B" w:rsidP="005A1929">
      <w:pPr>
        <w:pStyle w:val="IJDRMtitle"/>
        <w:spacing w:line="240" w:lineRule="auto"/>
      </w:pPr>
      <w:r w:rsidRPr="00216445">
        <w:t>Title</w:t>
      </w:r>
    </w:p>
    <w:p w14:paraId="3BFE1ED5" w14:textId="352454C8" w:rsidR="0046726B" w:rsidRPr="00216445" w:rsidRDefault="0046726B" w:rsidP="005A1929">
      <w:pPr>
        <w:pStyle w:val="IJCSSauthornames"/>
      </w:pPr>
      <w:r w:rsidRPr="00216445">
        <w:t xml:space="preserve">Firstname Lastname </w:t>
      </w:r>
      <w:r w:rsidRPr="00216445">
        <w:rPr>
          <w:vertAlign w:val="superscript"/>
        </w:rPr>
        <w:t>1</w:t>
      </w:r>
      <w:r w:rsidRPr="00216445">
        <w:t xml:space="preserve">, Firstname Lastname </w:t>
      </w:r>
      <w:r w:rsidRPr="00216445">
        <w:rPr>
          <w:vertAlign w:val="superscript"/>
        </w:rPr>
        <w:t>2</w:t>
      </w:r>
      <w:r w:rsidR="009E188F">
        <w:rPr>
          <w:vertAlign w:val="superscript"/>
        </w:rPr>
        <w:t>,</w:t>
      </w:r>
      <w:r w:rsidRPr="00216445">
        <w:t xml:space="preserve"> Firstname Lastname </w:t>
      </w:r>
      <w:r w:rsidRPr="00216445">
        <w:rPr>
          <w:vertAlign w:val="superscript"/>
        </w:rPr>
        <w:t>2,</w:t>
      </w:r>
      <w:r w:rsidRPr="00216445">
        <w:t>*</w:t>
      </w:r>
    </w:p>
    <w:p w14:paraId="1EF1A886" w14:textId="5F9E61B5" w:rsidR="0046726B" w:rsidRPr="00216445" w:rsidRDefault="0046726B" w:rsidP="005A1929">
      <w:pPr>
        <w:pStyle w:val="MDPI16affiliation"/>
        <w:spacing w:line="240" w:lineRule="auto"/>
      </w:pPr>
      <w:r w:rsidRPr="00216445">
        <w:rPr>
          <w:vertAlign w:val="superscript"/>
        </w:rPr>
        <w:t>1</w:t>
      </w:r>
      <w:r w:rsidRPr="00216445">
        <w:tab/>
        <w:t>Affiliation 1</w:t>
      </w:r>
      <w:r w:rsidR="009E188F">
        <w:t xml:space="preserve"> (</w:t>
      </w:r>
      <w:r w:rsidR="009E188F">
        <w:t xml:space="preserve">Please provide the </w:t>
      </w:r>
      <w:r w:rsidR="009E188F">
        <w:rPr>
          <w:rStyle w:val="Emphasis"/>
        </w:rPr>
        <w:t>full institutional name</w:t>
      </w:r>
      <w:r w:rsidR="009E188F">
        <w:t xml:space="preserve"> (without titles/academic ranks), followed by the </w:t>
      </w:r>
      <w:r w:rsidR="009E188F">
        <w:rPr>
          <w:rStyle w:val="Emphasis"/>
        </w:rPr>
        <w:t>full postal address</w:t>
      </w:r>
      <w:r w:rsidR="009E188F">
        <w:t xml:space="preserve"> (street and number), </w:t>
      </w:r>
      <w:r w:rsidR="009E188F">
        <w:rPr>
          <w:rStyle w:val="Emphasis"/>
        </w:rPr>
        <w:t>city</w:t>
      </w:r>
      <w:r w:rsidR="009E188F">
        <w:t xml:space="preserve">, and </w:t>
      </w:r>
      <w:r w:rsidR="009E188F">
        <w:rPr>
          <w:rStyle w:val="Emphasis"/>
        </w:rPr>
        <w:t>country</w:t>
      </w:r>
      <w:r w:rsidR="009E188F">
        <w:t xml:space="preserve"> (postal/ZIP code if applicable).</w:t>
      </w:r>
      <w:r w:rsidR="009E188F">
        <w:t>)</w:t>
      </w:r>
      <w:r w:rsidRPr="00216445">
        <w:t>; e-mail@e-mail.com</w:t>
      </w:r>
    </w:p>
    <w:p w14:paraId="37DAD9AC" w14:textId="77777777" w:rsidR="0046726B" w:rsidRPr="00216445" w:rsidRDefault="0046726B" w:rsidP="005A1929">
      <w:pPr>
        <w:pStyle w:val="MDPI16affiliation"/>
        <w:spacing w:line="240" w:lineRule="auto"/>
      </w:pPr>
      <w:r w:rsidRPr="00216445">
        <w:rPr>
          <w:szCs w:val="20"/>
          <w:vertAlign w:val="superscript"/>
        </w:rPr>
        <w:t>2</w:t>
      </w:r>
      <w:r w:rsidRPr="00216445">
        <w:rPr>
          <w:szCs w:val="20"/>
        </w:rPr>
        <w:tab/>
        <w:t xml:space="preserve">Affiliation 2; </w:t>
      </w:r>
      <w:r w:rsidRPr="00216445">
        <w:t>e-mail@e-mail.com</w:t>
      </w:r>
    </w:p>
    <w:p w14:paraId="61DD6FC7" w14:textId="77777777" w:rsidR="00325979" w:rsidRPr="00216445" w:rsidRDefault="00325979" w:rsidP="005A1929">
      <w:pPr>
        <w:pStyle w:val="MDPI16affiliation"/>
        <w:spacing w:line="240" w:lineRule="auto"/>
      </w:pPr>
    </w:p>
    <w:p w14:paraId="07160C66" w14:textId="77777777" w:rsidR="0046726B" w:rsidRPr="00216445" w:rsidRDefault="0046726B" w:rsidP="005A1929">
      <w:pPr>
        <w:pStyle w:val="IJCSS"/>
        <w:ind w:left="311" w:hanging="198"/>
      </w:pPr>
      <w:r w:rsidRPr="00216445">
        <w:rPr>
          <w:b/>
        </w:rPr>
        <w:t>*</w:t>
      </w:r>
      <w:r w:rsidRPr="00216445">
        <w:tab/>
        <w:t>Correspondence: e-mail@e-mail.com; Tel.: +xx-xxx-xxx-xxxx</w:t>
      </w:r>
    </w:p>
    <w:p w14:paraId="73E65621" w14:textId="77777777" w:rsidR="0046726B" w:rsidRPr="00216445" w:rsidRDefault="0046726B" w:rsidP="005A1929">
      <w:pPr>
        <w:pStyle w:val="IJCSS"/>
      </w:pPr>
      <w:r w:rsidRPr="00216445">
        <w:t>Received: date; Accepted: date; Published: date</w:t>
      </w:r>
    </w:p>
    <w:p w14:paraId="66832F37" w14:textId="77777777" w:rsidR="00065A35" w:rsidRPr="00216445" w:rsidRDefault="0046726B" w:rsidP="005A1929">
      <w:pPr>
        <w:pStyle w:val="MDPI17abstract"/>
        <w:spacing w:line="240" w:lineRule="auto"/>
      </w:pPr>
      <w:r w:rsidRPr="00216445">
        <w:rPr>
          <w:b/>
        </w:rPr>
        <w:t>Abstract:</w:t>
      </w:r>
      <w:r w:rsidR="00065A35" w:rsidRPr="00216445">
        <w:rPr>
          <w:b/>
        </w:rPr>
        <w:t xml:space="preserve"> </w:t>
      </w:r>
    </w:p>
    <w:p w14:paraId="093311C8" w14:textId="77777777" w:rsidR="009E188F" w:rsidRDefault="009E188F" w:rsidP="009E188F">
      <w:pPr>
        <w:pStyle w:val="MDPI17abstract"/>
        <w:numPr>
          <w:ilvl w:val="0"/>
          <w:numId w:val="5"/>
        </w:numPr>
        <w:spacing w:line="240" w:lineRule="auto"/>
      </w:pPr>
      <w:r>
        <w:t>30</w:t>
      </w:r>
      <w:r w:rsidR="00065A35" w:rsidRPr="00216445">
        <w:t xml:space="preserve">0 </w:t>
      </w:r>
      <w:r w:rsidR="0046726B" w:rsidRPr="00216445">
        <w:t>words maximum.</w:t>
      </w:r>
    </w:p>
    <w:p w14:paraId="14C0D649" w14:textId="77777777" w:rsidR="009E188F" w:rsidRDefault="009E188F" w:rsidP="009E188F">
      <w:pPr>
        <w:pStyle w:val="MDPI17abstract"/>
        <w:numPr>
          <w:ilvl w:val="0"/>
          <w:numId w:val="5"/>
        </w:numPr>
        <w:spacing w:line="240" w:lineRule="auto"/>
      </w:pPr>
      <w:r w:rsidRPr="009E188F">
        <w:t>Structured abstracts: Please write the abstract as a single, continuous paragraph (do not use subheadings such as Introduction, Methods, Results, Conclusions/Implications). Make sure it still clearly covers these elements in the text.</w:t>
      </w:r>
    </w:p>
    <w:p w14:paraId="0A7335B5" w14:textId="7082C33E" w:rsidR="0046726B" w:rsidRPr="00216445" w:rsidRDefault="0046726B" w:rsidP="009E188F">
      <w:pPr>
        <w:pStyle w:val="MDPI17abstract"/>
        <w:numPr>
          <w:ilvl w:val="0"/>
          <w:numId w:val="5"/>
        </w:numPr>
        <w:spacing w:line="240" w:lineRule="auto"/>
      </w:pPr>
      <w:r w:rsidRPr="009E188F">
        <w:rPr>
          <w:b/>
        </w:rPr>
        <w:t xml:space="preserve">Keywords: </w:t>
      </w:r>
      <w:r w:rsidRPr="00216445">
        <w:t>keyword; keyword; keyword (keywords specific to the article.)</w:t>
      </w:r>
    </w:p>
    <w:p w14:paraId="00E00E64" w14:textId="77777777" w:rsidR="0046726B" w:rsidRPr="00216445" w:rsidRDefault="0046726B" w:rsidP="005A1929">
      <w:pPr>
        <w:pStyle w:val="MDPI19line"/>
        <w:spacing w:line="240" w:lineRule="auto"/>
      </w:pPr>
    </w:p>
    <w:p w14:paraId="2E94B732" w14:textId="77777777" w:rsidR="0046726B" w:rsidRPr="00216445" w:rsidRDefault="0046726B" w:rsidP="005A1929">
      <w:pPr>
        <w:pStyle w:val="IJCSSheading"/>
      </w:pPr>
      <w:r w:rsidRPr="00216445">
        <w:rPr>
          <w:lang w:eastAsia="zh-CN"/>
        </w:rPr>
        <w:t xml:space="preserve">1. </w:t>
      </w:r>
      <w:r w:rsidRPr="00216445">
        <w:t>Introduction</w:t>
      </w:r>
    </w:p>
    <w:p w14:paraId="1A44BABB" w14:textId="77777777" w:rsidR="0023517E" w:rsidRPr="00216445" w:rsidRDefault="0023517E" w:rsidP="005A1929">
      <w:pPr>
        <w:pStyle w:val="MDPI31text"/>
        <w:spacing w:line="240" w:lineRule="auto"/>
        <w:ind w:firstLine="0"/>
      </w:pPr>
      <w:r w:rsidRPr="00216445">
        <w:tab/>
      </w:r>
    </w:p>
    <w:p w14:paraId="59BC5470" w14:textId="77777777" w:rsidR="00074F49" w:rsidRPr="00074F49" w:rsidRDefault="00074F49" w:rsidP="005A1929">
      <w:pPr>
        <w:pStyle w:val="MDPI31text"/>
        <w:spacing w:line="240" w:lineRule="auto"/>
        <w:ind w:firstLine="284"/>
        <w:rPr>
          <w:lang w:val="sr-Latn-RS"/>
        </w:rPr>
      </w:pPr>
      <w:r w:rsidRPr="00074F49">
        <w:rPr>
          <w:lang w:val="sr-Latn-RS"/>
        </w:rPr>
        <w:t>The Introduction section should:</w:t>
      </w:r>
    </w:p>
    <w:p w14:paraId="29002D3C" w14:textId="77777777" w:rsidR="00074F49" w:rsidRPr="00074F49" w:rsidRDefault="00074F49" w:rsidP="005A1929">
      <w:pPr>
        <w:pStyle w:val="MDPI31text"/>
        <w:numPr>
          <w:ilvl w:val="0"/>
          <w:numId w:val="6"/>
        </w:numPr>
        <w:spacing w:line="240" w:lineRule="auto"/>
        <w:rPr>
          <w:lang w:val="sr-Latn-RS"/>
        </w:rPr>
      </w:pPr>
      <w:r w:rsidRPr="00074F49">
        <w:rPr>
          <w:lang w:val="sr-Latn-RS"/>
        </w:rPr>
        <w:t xml:space="preserve">Provide </w:t>
      </w:r>
      <w:r w:rsidRPr="00074F49">
        <w:rPr>
          <w:b/>
          <w:bCs/>
          <w:lang w:val="sr-Latn-RS"/>
        </w:rPr>
        <w:t>background information</w:t>
      </w:r>
      <w:r w:rsidRPr="00074F49">
        <w:rPr>
          <w:lang w:val="sr-Latn-RS"/>
        </w:rPr>
        <w:t xml:space="preserve"> on the topic and define the research problem.</w:t>
      </w:r>
    </w:p>
    <w:p w14:paraId="06D41F2E" w14:textId="77777777" w:rsidR="00074F49" w:rsidRPr="00074F49" w:rsidRDefault="00074F49" w:rsidP="005A1929">
      <w:pPr>
        <w:pStyle w:val="MDPI31text"/>
        <w:numPr>
          <w:ilvl w:val="0"/>
          <w:numId w:val="6"/>
        </w:numPr>
        <w:spacing w:line="240" w:lineRule="auto"/>
        <w:rPr>
          <w:lang w:val="sr-Latn-RS"/>
        </w:rPr>
      </w:pPr>
      <w:r w:rsidRPr="00074F49">
        <w:rPr>
          <w:lang w:val="sr-Latn-RS"/>
        </w:rPr>
        <w:t xml:space="preserve">Highlight the </w:t>
      </w:r>
      <w:r w:rsidRPr="00074F49">
        <w:rPr>
          <w:b/>
          <w:bCs/>
          <w:lang w:val="sr-Latn-RS"/>
        </w:rPr>
        <w:t>significance of the study</w:t>
      </w:r>
      <w:r w:rsidRPr="00074F49">
        <w:rPr>
          <w:lang w:val="sr-Latn-RS"/>
        </w:rPr>
        <w:t xml:space="preserve"> and its relevance to the field.</w:t>
      </w:r>
    </w:p>
    <w:p w14:paraId="12BCED06" w14:textId="77777777" w:rsidR="00074F49" w:rsidRPr="00074F49" w:rsidRDefault="00074F49" w:rsidP="005A1929">
      <w:pPr>
        <w:pStyle w:val="MDPI31text"/>
        <w:numPr>
          <w:ilvl w:val="0"/>
          <w:numId w:val="6"/>
        </w:numPr>
        <w:spacing w:line="240" w:lineRule="auto"/>
        <w:rPr>
          <w:lang w:val="sr-Latn-RS"/>
        </w:rPr>
      </w:pPr>
      <w:r w:rsidRPr="00074F49">
        <w:rPr>
          <w:lang w:val="sr-Latn-RS"/>
        </w:rPr>
        <w:t xml:space="preserve">Present a concise </w:t>
      </w:r>
      <w:r w:rsidRPr="00074F49">
        <w:rPr>
          <w:b/>
          <w:bCs/>
          <w:lang w:val="sr-Latn-RS"/>
        </w:rPr>
        <w:t>literature review</w:t>
      </w:r>
      <w:r w:rsidRPr="00074F49">
        <w:rPr>
          <w:lang w:val="sr-Latn-RS"/>
        </w:rPr>
        <w:t>, identifying key gaps in existing research.</w:t>
      </w:r>
    </w:p>
    <w:p w14:paraId="74DDB354" w14:textId="77777777" w:rsidR="00074F49" w:rsidRPr="00074F49" w:rsidRDefault="00074F49" w:rsidP="005A1929">
      <w:pPr>
        <w:pStyle w:val="MDPI31text"/>
        <w:numPr>
          <w:ilvl w:val="0"/>
          <w:numId w:val="6"/>
        </w:numPr>
        <w:spacing w:line="240" w:lineRule="auto"/>
        <w:rPr>
          <w:lang w:val="sr-Latn-RS"/>
        </w:rPr>
      </w:pPr>
      <w:r w:rsidRPr="00074F49">
        <w:rPr>
          <w:lang w:val="sr-Latn-RS"/>
        </w:rPr>
        <w:t xml:space="preserve">Clearly state the </w:t>
      </w:r>
      <w:r w:rsidRPr="00074F49">
        <w:rPr>
          <w:b/>
          <w:bCs/>
          <w:lang w:val="sr-Latn-RS"/>
        </w:rPr>
        <w:t>objectives and hypotheses</w:t>
      </w:r>
      <w:r w:rsidRPr="00074F49">
        <w:rPr>
          <w:lang w:val="sr-Latn-RS"/>
        </w:rPr>
        <w:t xml:space="preserve"> (if applicable).</w:t>
      </w:r>
    </w:p>
    <w:p w14:paraId="78358789" w14:textId="77777777" w:rsidR="00074F49" w:rsidRPr="00074F49" w:rsidRDefault="00074F49" w:rsidP="005A1929">
      <w:pPr>
        <w:pStyle w:val="MDPI31text"/>
        <w:numPr>
          <w:ilvl w:val="0"/>
          <w:numId w:val="6"/>
        </w:numPr>
        <w:spacing w:line="240" w:lineRule="auto"/>
        <w:rPr>
          <w:lang w:val="sr-Latn-RS"/>
        </w:rPr>
      </w:pPr>
      <w:r w:rsidRPr="00074F49">
        <w:rPr>
          <w:lang w:val="sr-Latn-RS"/>
        </w:rPr>
        <w:t>Avoid overly detailed descriptions of the results or conclusions.</w:t>
      </w:r>
    </w:p>
    <w:p w14:paraId="389D93DF" w14:textId="77777777" w:rsidR="00074F49" w:rsidRPr="00216445" w:rsidRDefault="00074F49" w:rsidP="005A1929">
      <w:pPr>
        <w:pStyle w:val="MDPI31text"/>
        <w:spacing w:line="240" w:lineRule="auto"/>
        <w:ind w:firstLine="0"/>
      </w:pPr>
    </w:p>
    <w:p w14:paraId="103EAAA8" w14:textId="77777777" w:rsidR="0046726B" w:rsidRPr="00216445" w:rsidRDefault="0046726B" w:rsidP="005A1929">
      <w:pPr>
        <w:pStyle w:val="IJCSSheading"/>
      </w:pPr>
      <w:r w:rsidRPr="00216445">
        <w:rPr>
          <w:lang w:eastAsia="zh-CN"/>
        </w:rPr>
        <w:t xml:space="preserve">2. </w:t>
      </w:r>
      <w:r w:rsidRPr="00216445">
        <w:t xml:space="preserve">Methods </w:t>
      </w:r>
    </w:p>
    <w:p w14:paraId="4F259DF0" w14:textId="77777777" w:rsidR="00074F49" w:rsidRPr="00216445" w:rsidRDefault="00074F49" w:rsidP="005A1929">
      <w:pPr>
        <w:pStyle w:val="MDPI31text"/>
        <w:spacing w:line="240" w:lineRule="auto"/>
        <w:ind w:firstLine="420"/>
      </w:pPr>
    </w:p>
    <w:p w14:paraId="75784F8A" w14:textId="77777777" w:rsidR="009E188F" w:rsidRPr="009E188F" w:rsidRDefault="009E188F" w:rsidP="009E188F">
      <w:pPr>
        <w:pStyle w:val="MDPI31text"/>
        <w:ind w:firstLine="420"/>
        <w:rPr>
          <w:lang w:val="en-GB"/>
        </w:rPr>
      </w:pPr>
      <w:r w:rsidRPr="009E188F">
        <w:rPr>
          <w:lang w:val="en-GB"/>
        </w:rPr>
        <w:t xml:space="preserve">The </w:t>
      </w:r>
      <w:r w:rsidRPr="009E188F">
        <w:rPr>
          <w:b/>
          <w:bCs/>
          <w:lang w:val="en-GB"/>
        </w:rPr>
        <w:t>Methods</w:t>
      </w:r>
      <w:r w:rsidRPr="009E188F">
        <w:rPr>
          <w:lang w:val="en-GB"/>
        </w:rPr>
        <w:t xml:space="preserve"> section must provide a rigorous, transparent, and </w:t>
      </w:r>
      <w:r w:rsidRPr="009E188F">
        <w:rPr>
          <w:b/>
          <w:bCs/>
          <w:lang w:val="en-GB"/>
        </w:rPr>
        <w:t>reproducible</w:t>
      </w:r>
      <w:r w:rsidRPr="009E188F">
        <w:rPr>
          <w:lang w:val="en-GB"/>
        </w:rPr>
        <w:t xml:space="preserve"> description of how the study was designed and conducted. It should cover, at minimum, the following elements:</w:t>
      </w:r>
    </w:p>
    <w:p w14:paraId="239058A5" w14:textId="77777777" w:rsidR="009E188F" w:rsidRPr="009E188F" w:rsidRDefault="009E188F" w:rsidP="009E188F">
      <w:pPr>
        <w:pStyle w:val="MDPI31text"/>
        <w:numPr>
          <w:ilvl w:val="0"/>
          <w:numId w:val="12"/>
        </w:numPr>
        <w:rPr>
          <w:lang w:val="en-GB"/>
        </w:rPr>
      </w:pPr>
      <w:r w:rsidRPr="009E188F">
        <w:rPr>
          <w:b/>
          <w:bCs/>
          <w:lang w:val="en-GB"/>
        </w:rPr>
        <w:t>Study design and rationale:</w:t>
      </w:r>
      <w:r w:rsidRPr="009E188F">
        <w:rPr>
          <w:lang w:val="en-GB"/>
        </w:rPr>
        <w:t xml:space="preserve"> Clearly state whether the study is </w:t>
      </w:r>
      <w:r w:rsidRPr="009E188F">
        <w:rPr>
          <w:i/>
          <w:iCs/>
          <w:lang w:val="en-GB"/>
        </w:rPr>
        <w:t>qualitative, quantitative, or mixed-methods</w:t>
      </w:r>
      <w:r w:rsidRPr="009E188F">
        <w:rPr>
          <w:lang w:val="en-GB"/>
        </w:rPr>
        <w:t>, identify the specific design (e.g., cross-sectional survey, case study, experiment), and briefly justify why it is appropriate for the research objectives.</w:t>
      </w:r>
    </w:p>
    <w:p w14:paraId="73A580FD" w14:textId="77777777" w:rsidR="009E188F" w:rsidRPr="009E188F" w:rsidRDefault="009E188F" w:rsidP="009E188F">
      <w:pPr>
        <w:pStyle w:val="MDPI31text"/>
        <w:numPr>
          <w:ilvl w:val="0"/>
          <w:numId w:val="12"/>
        </w:numPr>
        <w:rPr>
          <w:lang w:val="en-GB"/>
        </w:rPr>
      </w:pPr>
      <w:r w:rsidRPr="009E188F">
        <w:rPr>
          <w:b/>
          <w:bCs/>
          <w:lang w:val="en-GB"/>
        </w:rPr>
        <w:t>Setting and data sources:</w:t>
      </w:r>
      <w:r w:rsidRPr="009E188F">
        <w:rPr>
          <w:lang w:val="en-GB"/>
        </w:rPr>
        <w:t xml:space="preserve"> Describe the study context (location/sector/institution), the timeframe of data collection, and the data sources (primary and/or secondary), including any datasets, documents, or records used.</w:t>
      </w:r>
    </w:p>
    <w:p w14:paraId="2F525BF4" w14:textId="77777777" w:rsidR="009E188F" w:rsidRPr="009E188F" w:rsidRDefault="009E188F" w:rsidP="009E188F">
      <w:pPr>
        <w:pStyle w:val="MDPI31text"/>
        <w:numPr>
          <w:ilvl w:val="0"/>
          <w:numId w:val="12"/>
        </w:numPr>
        <w:rPr>
          <w:lang w:val="en-GB"/>
        </w:rPr>
      </w:pPr>
      <w:r w:rsidRPr="009E188F">
        <w:rPr>
          <w:b/>
          <w:bCs/>
          <w:lang w:val="en-GB"/>
        </w:rPr>
        <w:t>Data collection procedures:</w:t>
      </w:r>
      <w:r w:rsidRPr="009E188F">
        <w:rPr>
          <w:lang w:val="en-GB"/>
        </w:rPr>
        <w:t xml:space="preserve"> Explain exactly </w:t>
      </w:r>
      <w:r w:rsidRPr="009E188F">
        <w:rPr>
          <w:i/>
          <w:iCs/>
          <w:lang w:val="en-GB"/>
        </w:rPr>
        <w:t>how</w:t>
      </w:r>
      <w:r w:rsidRPr="009E188F">
        <w:rPr>
          <w:lang w:val="en-GB"/>
        </w:rPr>
        <w:t xml:space="preserve"> data were collected (e.g., survey, interviews, observation, experiments, document analysis), including instruments/materials, administration procedures, key variables or constructs, and any steps taken to ensure quality (e.g., pilot testing, validity/reliability checks, calibration).</w:t>
      </w:r>
    </w:p>
    <w:p w14:paraId="059E64CE" w14:textId="77777777" w:rsidR="009E188F" w:rsidRPr="009E188F" w:rsidRDefault="009E188F" w:rsidP="009E188F">
      <w:pPr>
        <w:pStyle w:val="MDPI31text"/>
        <w:numPr>
          <w:ilvl w:val="0"/>
          <w:numId w:val="12"/>
        </w:numPr>
        <w:rPr>
          <w:lang w:val="en-GB"/>
        </w:rPr>
      </w:pPr>
      <w:r w:rsidRPr="009E188F">
        <w:rPr>
          <w:b/>
          <w:bCs/>
          <w:lang w:val="en-GB"/>
        </w:rPr>
        <w:t>Sampling and study units:</w:t>
      </w:r>
      <w:r w:rsidRPr="009E188F">
        <w:rPr>
          <w:lang w:val="en-GB"/>
        </w:rPr>
        <w:t xml:space="preserve"> Define the target population and sampling frame, specify the sampling method (e.g., random, stratified, purposive), report sample size (and response rate </w:t>
      </w:r>
      <w:r w:rsidRPr="009E188F">
        <w:rPr>
          <w:lang w:val="en-GB"/>
        </w:rPr>
        <w:lastRenderedPageBreak/>
        <w:t>where relevant), and provide inclusion/exclusion criteria and recruitment/selection procedures.</w:t>
      </w:r>
    </w:p>
    <w:p w14:paraId="288DD90D" w14:textId="77777777" w:rsidR="009E188F" w:rsidRPr="009E188F" w:rsidRDefault="009E188F" w:rsidP="009E188F">
      <w:pPr>
        <w:pStyle w:val="MDPI31text"/>
        <w:numPr>
          <w:ilvl w:val="0"/>
          <w:numId w:val="12"/>
        </w:numPr>
        <w:rPr>
          <w:lang w:val="en-GB"/>
        </w:rPr>
      </w:pPr>
      <w:r w:rsidRPr="009E188F">
        <w:rPr>
          <w:b/>
          <w:bCs/>
          <w:lang w:val="en-GB"/>
        </w:rPr>
        <w:t>Ethics and compliance:</w:t>
      </w:r>
      <w:r w:rsidRPr="009E188F">
        <w:rPr>
          <w:lang w:val="en-GB"/>
        </w:rPr>
        <w:t xml:space="preserve"> State whether ethical approval was obtained (institution/committee and approval/reference number if available), describe informed consent, and outline confidentiality/anonymity and data protection measures, in line with applicable national regulations and international ethical guidelines.</w:t>
      </w:r>
    </w:p>
    <w:p w14:paraId="64CC93A0" w14:textId="77777777" w:rsidR="009E188F" w:rsidRPr="009E188F" w:rsidRDefault="009E188F" w:rsidP="009E188F">
      <w:pPr>
        <w:pStyle w:val="MDPI31text"/>
        <w:numPr>
          <w:ilvl w:val="0"/>
          <w:numId w:val="12"/>
        </w:numPr>
        <w:rPr>
          <w:lang w:val="en-GB"/>
        </w:rPr>
      </w:pPr>
      <w:r w:rsidRPr="009E188F">
        <w:rPr>
          <w:b/>
          <w:bCs/>
          <w:lang w:val="en-GB"/>
        </w:rPr>
        <w:t>Data processing and analysis:</w:t>
      </w:r>
      <w:r w:rsidRPr="009E188F">
        <w:rPr>
          <w:lang w:val="en-GB"/>
        </w:rPr>
        <w:t xml:space="preserve"> Detail the full analysis workflow—data cleaning/preprocessing, coding procedures (for qualitative studies), statistical tests/models (for quantitative studies), assumptions and decision rules (e.g., significance level, confidence intervals), treatment of missing data/outliers, and the software used (name and version).</w:t>
      </w:r>
    </w:p>
    <w:p w14:paraId="17483B0B" w14:textId="77777777" w:rsidR="009E188F" w:rsidRPr="009E188F" w:rsidRDefault="009E188F" w:rsidP="009E188F">
      <w:pPr>
        <w:pStyle w:val="MDPI31text"/>
        <w:ind w:firstLine="420"/>
        <w:rPr>
          <w:lang w:val="en-GB"/>
        </w:rPr>
      </w:pPr>
      <w:r w:rsidRPr="009E188F">
        <w:rPr>
          <w:lang w:val="en-GB"/>
        </w:rPr>
        <w:t xml:space="preserve">The Methods section should be written so that another researcher could </w:t>
      </w:r>
      <w:r w:rsidRPr="009E188F">
        <w:rPr>
          <w:b/>
          <w:bCs/>
          <w:lang w:val="en-GB"/>
        </w:rPr>
        <w:t>replicate the study</w:t>
      </w:r>
      <w:r w:rsidRPr="009E188F">
        <w:rPr>
          <w:lang w:val="en-GB"/>
        </w:rPr>
        <w:t xml:space="preserve"> and critically assess the robustness of the procedures and analyses.</w:t>
      </w:r>
    </w:p>
    <w:p w14:paraId="64E2E683" w14:textId="77777777" w:rsidR="0023517E" w:rsidRPr="00216445" w:rsidRDefault="0023517E" w:rsidP="005A1929">
      <w:pPr>
        <w:pStyle w:val="MDPI31text"/>
        <w:spacing w:line="240" w:lineRule="auto"/>
        <w:ind w:firstLine="420"/>
      </w:pPr>
    </w:p>
    <w:p w14:paraId="6FB22526" w14:textId="77777777" w:rsidR="0046726B" w:rsidRDefault="0046726B" w:rsidP="005A1929">
      <w:pPr>
        <w:pStyle w:val="IJCSSheading"/>
        <w:rPr>
          <w:szCs w:val="20"/>
        </w:rPr>
      </w:pPr>
      <w:r w:rsidRPr="00216445">
        <w:rPr>
          <w:szCs w:val="20"/>
        </w:rPr>
        <w:t>3. Results</w:t>
      </w:r>
    </w:p>
    <w:p w14:paraId="204822C9" w14:textId="77777777" w:rsidR="00216445" w:rsidRDefault="00216445" w:rsidP="005A1929">
      <w:pPr>
        <w:spacing w:line="240" w:lineRule="auto"/>
        <w:rPr>
          <w:rFonts w:ascii="Palatino Linotype" w:hAnsi="Palatino Linotype"/>
          <w:sz w:val="20"/>
          <w:lang w:val="sr-Latn-RS"/>
        </w:rPr>
      </w:pPr>
    </w:p>
    <w:p w14:paraId="0A6B35CA" w14:textId="77777777" w:rsidR="005A1929" w:rsidRPr="005A1929" w:rsidRDefault="005A1929" w:rsidP="005A1929">
      <w:pPr>
        <w:spacing w:line="240" w:lineRule="auto"/>
        <w:rPr>
          <w:rFonts w:ascii="Palatino Linotype" w:hAnsi="Palatino Linotype"/>
          <w:sz w:val="20"/>
          <w:lang w:val="sr-Latn-RS"/>
        </w:rPr>
      </w:pPr>
      <w:r w:rsidRPr="005A1929">
        <w:rPr>
          <w:rFonts w:ascii="Palatino Linotype" w:hAnsi="Palatino Linotype"/>
          <w:sz w:val="20"/>
          <w:lang w:val="sr-Latn-RS"/>
        </w:rPr>
        <w:t>The Results section presents the key findings of the study. It should:</w:t>
      </w:r>
    </w:p>
    <w:p w14:paraId="4DFB45C6" w14:textId="77777777" w:rsidR="005A1929" w:rsidRPr="005A1929" w:rsidRDefault="005A1929" w:rsidP="005A1929">
      <w:pPr>
        <w:pStyle w:val="MDPI31text"/>
        <w:numPr>
          <w:ilvl w:val="0"/>
          <w:numId w:val="7"/>
        </w:numPr>
        <w:spacing w:line="240" w:lineRule="auto"/>
        <w:rPr>
          <w:lang w:val="sr-Latn-RS"/>
        </w:rPr>
      </w:pPr>
      <w:r w:rsidRPr="005A1929">
        <w:rPr>
          <w:lang w:val="sr-Latn-RS"/>
        </w:rPr>
        <w:t>Be organized logically, possibly following research questions or hypotheses.</w:t>
      </w:r>
    </w:p>
    <w:p w14:paraId="3BB08A08" w14:textId="77777777" w:rsidR="005A1929" w:rsidRPr="005A1929" w:rsidRDefault="005A1929" w:rsidP="005A1929">
      <w:pPr>
        <w:pStyle w:val="MDPI31text"/>
        <w:numPr>
          <w:ilvl w:val="0"/>
          <w:numId w:val="7"/>
        </w:numPr>
        <w:spacing w:line="240" w:lineRule="auto"/>
        <w:rPr>
          <w:lang w:val="sr-Latn-RS"/>
        </w:rPr>
      </w:pPr>
      <w:r w:rsidRPr="005A1929">
        <w:rPr>
          <w:lang w:val="sr-Latn-RS"/>
        </w:rPr>
        <w:t>Use figures, tables, and graphs to support the textual explanations.</w:t>
      </w:r>
    </w:p>
    <w:p w14:paraId="7EAC2B38" w14:textId="77777777" w:rsidR="005A1929" w:rsidRPr="005A1929" w:rsidRDefault="005A1929" w:rsidP="005A1929">
      <w:pPr>
        <w:pStyle w:val="MDPI31text"/>
        <w:numPr>
          <w:ilvl w:val="0"/>
          <w:numId w:val="7"/>
        </w:numPr>
        <w:spacing w:line="240" w:lineRule="auto"/>
        <w:rPr>
          <w:lang w:val="sr-Latn-RS"/>
        </w:rPr>
      </w:pPr>
      <w:r w:rsidRPr="005A1929">
        <w:rPr>
          <w:lang w:val="sr-Latn-RS"/>
        </w:rPr>
        <w:t>Avoid interpreting or discussing results (this should be done in the Discussion section).</w:t>
      </w:r>
    </w:p>
    <w:p w14:paraId="2E030D23" w14:textId="77777777" w:rsidR="005A1929" w:rsidRPr="005A1929" w:rsidRDefault="005A1929" w:rsidP="005A1929">
      <w:pPr>
        <w:pStyle w:val="MDPI31text"/>
        <w:numPr>
          <w:ilvl w:val="0"/>
          <w:numId w:val="7"/>
        </w:numPr>
        <w:spacing w:line="240" w:lineRule="auto"/>
        <w:rPr>
          <w:lang w:val="sr-Latn-RS"/>
        </w:rPr>
      </w:pPr>
      <w:r w:rsidRPr="005A1929">
        <w:rPr>
          <w:lang w:val="sr-Latn-RS"/>
        </w:rPr>
        <w:t>Be concise and precise, focusing only on relevant findings.</w:t>
      </w:r>
    </w:p>
    <w:p w14:paraId="461BD30D" w14:textId="77777777" w:rsidR="005A1929" w:rsidRPr="005A1929" w:rsidRDefault="005A1929" w:rsidP="005A1929">
      <w:pPr>
        <w:spacing w:line="240" w:lineRule="auto"/>
        <w:rPr>
          <w:rFonts w:ascii="Palatino Linotype" w:hAnsi="Palatino Linotype"/>
          <w:b/>
          <w:bCs/>
          <w:sz w:val="20"/>
          <w:lang w:val="sr-Latn-RS"/>
        </w:rPr>
      </w:pPr>
      <w:r w:rsidRPr="005A1929">
        <w:rPr>
          <w:rFonts w:ascii="Palatino Linotype" w:hAnsi="Palatino Linotype"/>
          <w:b/>
          <w:bCs/>
          <w:sz w:val="20"/>
          <w:lang w:val="sr-Latn-RS"/>
        </w:rPr>
        <w:t>3.1. Subsections</w:t>
      </w:r>
    </w:p>
    <w:p w14:paraId="347C83AC" w14:textId="77777777" w:rsidR="005A1929" w:rsidRPr="005A1929" w:rsidRDefault="005A1929" w:rsidP="005A1929">
      <w:pPr>
        <w:spacing w:line="240" w:lineRule="auto"/>
        <w:rPr>
          <w:rFonts w:ascii="Palatino Linotype" w:hAnsi="Palatino Linotype"/>
          <w:sz w:val="20"/>
          <w:lang w:val="sr-Latn-RS"/>
        </w:rPr>
      </w:pPr>
      <w:r w:rsidRPr="005A1929">
        <w:rPr>
          <w:rFonts w:ascii="Palatino Linotype" w:hAnsi="Palatino Linotype"/>
          <w:sz w:val="20"/>
          <w:lang w:val="sr-Latn-RS"/>
        </w:rPr>
        <w:t xml:space="preserve">Use subsections to present different aspects of the results </w:t>
      </w:r>
      <w:r w:rsidRPr="005A1929">
        <w:rPr>
          <w:rFonts w:ascii="Palatino Linotype" w:hAnsi="Palatino Linotype"/>
          <w:b/>
          <w:bCs/>
          <w:sz w:val="20"/>
          <w:lang w:val="sr-Latn-RS"/>
        </w:rPr>
        <w:t>(e.g., demographic characteristics, statistical analysis, model validation).</w:t>
      </w:r>
    </w:p>
    <w:p w14:paraId="27D4312E" w14:textId="77777777" w:rsidR="005A1929" w:rsidRPr="005A1929" w:rsidRDefault="005A1929" w:rsidP="005A1929">
      <w:pPr>
        <w:spacing w:line="240" w:lineRule="auto"/>
        <w:rPr>
          <w:rFonts w:ascii="Palatino Linotype" w:hAnsi="Palatino Linotype"/>
          <w:b/>
          <w:bCs/>
          <w:sz w:val="20"/>
          <w:lang w:val="sr-Latn-RS"/>
        </w:rPr>
      </w:pPr>
      <w:r w:rsidRPr="005A1929">
        <w:rPr>
          <w:rFonts w:ascii="Palatino Linotype" w:hAnsi="Palatino Linotype"/>
          <w:b/>
          <w:bCs/>
          <w:sz w:val="20"/>
          <w:lang w:val="sr-Latn-RS"/>
        </w:rPr>
        <w:t>3.1.1. Sub-subsections</w:t>
      </w:r>
    </w:p>
    <w:p w14:paraId="126F876F" w14:textId="77777777" w:rsidR="005A1929" w:rsidRPr="005A1929" w:rsidRDefault="005A1929" w:rsidP="005A1929">
      <w:pPr>
        <w:spacing w:line="240" w:lineRule="auto"/>
        <w:rPr>
          <w:rFonts w:ascii="Palatino Linotype" w:hAnsi="Palatino Linotype"/>
          <w:sz w:val="20"/>
          <w:lang w:val="sr-Latn-RS"/>
        </w:rPr>
      </w:pPr>
      <w:r w:rsidRPr="005A1929">
        <w:rPr>
          <w:rFonts w:ascii="Palatino Linotype" w:hAnsi="Palatino Linotype"/>
          <w:sz w:val="20"/>
          <w:lang w:val="sr-Latn-RS"/>
        </w:rPr>
        <w:t>Use further subdivisions if needed to clarify complex findings.</w:t>
      </w:r>
    </w:p>
    <w:p w14:paraId="5BAB5902" w14:textId="77777777" w:rsidR="005A1929" w:rsidRPr="005A1929" w:rsidRDefault="005A1929" w:rsidP="005A1929">
      <w:pPr>
        <w:numPr>
          <w:ilvl w:val="0"/>
          <w:numId w:val="9"/>
        </w:numPr>
        <w:spacing w:line="240" w:lineRule="auto"/>
        <w:rPr>
          <w:rFonts w:ascii="Palatino Linotype" w:hAnsi="Palatino Linotype"/>
          <w:sz w:val="20"/>
          <w:lang w:val="sr-Latn-RS"/>
        </w:rPr>
      </w:pPr>
      <w:r w:rsidRPr="005A1929">
        <w:rPr>
          <w:rFonts w:ascii="Palatino Linotype" w:hAnsi="Palatino Linotype"/>
          <w:b/>
          <w:bCs/>
          <w:sz w:val="20"/>
          <w:lang w:val="sr-Latn-RS"/>
        </w:rPr>
        <w:t>Bullet points</w:t>
      </w:r>
      <w:r w:rsidRPr="005A1929">
        <w:rPr>
          <w:rFonts w:ascii="Palatino Linotype" w:hAnsi="Palatino Linotype"/>
          <w:sz w:val="20"/>
          <w:lang w:val="sr-Latn-RS"/>
        </w:rPr>
        <w:t xml:space="preserve"> can be used for highlighting specific observations.</w:t>
      </w:r>
    </w:p>
    <w:p w14:paraId="57827798" w14:textId="77777777" w:rsidR="005A1929" w:rsidRPr="005A1929" w:rsidRDefault="005A1929" w:rsidP="005A1929">
      <w:pPr>
        <w:numPr>
          <w:ilvl w:val="0"/>
          <w:numId w:val="9"/>
        </w:numPr>
        <w:spacing w:line="240" w:lineRule="auto"/>
        <w:rPr>
          <w:rFonts w:ascii="Palatino Linotype" w:hAnsi="Palatino Linotype"/>
          <w:lang w:val="sr-Latn-RS"/>
        </w:rPr>
      </w:pPr>
      <w:r w:rsidRPr="005A1929">
        <w:rPr>
          <w:rFonts w:ascii="Palatino Linotype" w:hAnsi="Palatino Linotype"/>
          <w:b/>
          <w:bCs/>
          <w:sz w:val="20"/>
          <w:lang w:val="sr-Latn-RS"/>
        </w:rPr>
        <w:t>Numbered lists</w:t>
      </w:r>
      <w:r w:rsidRPr="005A1929">
        <w:rPr>
          <w:rFonts w:ascii="Palatino Linotype" w:hAnsi="Palatino Linotype"/>
          <w:sz w:val="20"/>
          <w:lang w:val="sr-Latn-RS"/>
        </w:rPr>
        <w:t xml:space="preserve"> are useful for stepwise descriptions.</w:t>
      </w:r>
    </w:p>
    <w:p w14:paraId="4332E234" w14:textId="77777777" w:rsidR="0046726B" w:rsidRPr="00216445" w:rsidRDefault="0046726B" w:rsidP="005A1929">
      <w:pPr>
        <w:pStyle w:val="MDPI36textafterlist"/>
        <w:spacing w:after="120" w:line="240" w:lineRule="auto"/>
        <w:ind w:firstLine="0"/>
      </w:pPr>
      <w:r w:rsidRPr="00216445">
        <w:t>Numbered lists can be added as follows:</w:t>
      </w:r>
    </w:p>
    <w:p w14:paraId="121CB285" w14:textId="77777777" w:rsidR="0046726B" w:rsidRPr="00216445" w:rsidRDefault="0046726B" w:rsidP="005A1929">
      <w:pPr>
        <w:pStyle w:val="MDPI37itemize"/>
        <w:spacing w:line="240" w:lineRule="auto"/>
      </w:pPr>
      <w:r w:rsidRPr="00216445">
        <w:t>First item</w:t>
      </w:r>
    </w:p>
    <w:p w14:paraId="71F952AF" w14:textId="77777777" w:rsidR="0046726B" w:rsidRPr="00216445" w:rsidRDefault="0046726B" w:rsidP="005A1929">
      <w:pPr>
        <w:pStyle w:val="MDPI37itemize"/>
        <w:spacing w:line="240" w:lineRule="auto"/>
      </w:pPr>
      <w:r w:rsidRPr="00216445">
        <w:t>Second item</w:t>
      </w:r>
    </w:p>
    <w:p w14:paraId="04E5F086" w14:textId="77777777" w:rsidR="0046726B" w:rsidRPr="00216445" w:rsidRDefault="0046726B" w:rsidP="005A1929">
      <w:pPr>
        <w:pStyle w:val="MDPI37itemize"/>
        <w:spacing w:line="240" w:lineRule="auto"/>
      </w:pPr>
      <w:r w:rsidRPr="00216445">
        <w:t>Third item</w:t>
      </w:r>
    </w:p>
    <w:p w14:paraId="0448FC5B" w14:textId="4837B43C" w:rsidR="0046726B" w:rsidRPr="00216445" w:rsidRDefault="0046726B" w:rsidP="005A1929">
      <w:pPr>
        <w:pStyle w:val="MDPI22heading2"/>
        <w:spacing w:line="240" w:lineRule="auto"/>
      </w:pPr>
      <w:r w:rsidRPr="00216445">
        <w:t>3.2. Figures, Tables</w:t>
      </w:r>
      <w:r w:rsidR="009E188F">
        <w:t>,</w:t>
      </w:r>
      <w:r w:rsidRPr="00216445">
        <w:t xml:space="preserve"> and Schemes</w:t>
      </w:r>
    </w:p>
    <w:p w14:paraId="7F05E0F5" w14:textId="77777777" w:rsidR="0046726B" w:rsidRPr="00216445" w:rsidRDefault="0046726B" w:rsidP="005A1929">
      <w:pPr>
        <w:pStyle w:val="MDPI33textspaceafter"/>
        <w:spacing w:line="240" w:lineRule="auto"/>
        <w:ind w:firstLine="0"/>
      </w:pPr>
      <w:r w:rsidRPr="00216445">
        <w:t>Figure 1, Table 1, etc.</w:t>
      </w:r>
    </w:p>
    <w:p w14:paraId="1F941629" w14:textId="3CE6BA4F" w:rsidR="0046726B" w:rsidRPr="00216445" w:rsidRDefault="0046726B" w:rsidP="005A1929">
      <w:pPr>
        <w:pStyle w:val="MDPI51figurecaption"/>
        <w:spacing w:line="240" w:lineRule="auto"/>
      </w:pPr>
      <w:r w:rsidRPr="00216445">
        <w:rPr>
          <w:b/>
        </w:rPr>
        <w:t>Figure 1.</w:t>
      </w:r>
      <w:r w:rsidRPr="00216445">
        <w:t xml:space="preserve"> This is a figure</w:t>
      </w:r>
      <w:r w:rsidR="0023517E" w:rsidRPr="00216445">
        <w:t>.</w:t>
      </w:r>
      <w:r w:rsidR="00C20C0F">
        <w:t xml:space="preserve"> </w:t>
      </w:r>
      <w:r w:rsidR="00C20C0F">
        <w:t xml:space="preserve">Captions/titles should be placed </w:t>
      </w:r>
      <w:r w:rsidR="00C20C0F">
        <w:rPr>
          <w:rStyle w:val="Strong"/>
        </w:rPr>
        <w:t>below the figure</w:t>
      </w:r>
      <w:r w:rsidR="00C20C0F">
        <w:t xml:space="preserve"> (not above).</w:t>
      </w:r>
    </w:p>
    <w:p w14:paraId="0F22DFD1" w14:textId="473F8FA3" w:rsidR="0046726B" w:rsidRPr="00216445" w:rsidRDefault="0046726B" w:rsidP="005A1929">
      <w:pPr>
        <w:pStyle w:val="MDPI41tablecaption"/>
        <w:spacing w:line="240" w:lineRule="auto"/>
        <w:jc w:val="center"/>
      </w:pPr>
      <w:r w:rsidRPr="00216445">
        <w:rPr>
          <w:b/>
        </w:rPr>
        <w:t>Table 1.</w:t>
      </w:r>
      <w:r w:rsidRPr="00216445">
        <w:t xml:space="preserve"> This is a table. Tables should be placed in the main text near the first time they are cited.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599"/>
      </w:tblGrid>
      <w:tr w:rsidR="0046726B" w:rsidRPr="00216445" w14:paraId="268F8BC1" w14:textId="77777777" w:rsidTr="003663D4">
        <w:trPr>
          <w:jc w:val="center"/>
        </w:trPr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0FBE3" w14:textId="77777777" w:rsidR="0046726B" w:rsidRPr="00216445" w:rsidRDefault="0046726B" w:rsidP="005A1929">
            <w:pPr>
              <w:pStyle w:val="MDPI42tablebody"/>
              <w:spacing w:line="240" w:lineRule="auto"/>
              <w:rPr>
                <w:b/>
                <w:sz w:val="18"/>
                <w:szCs w:val="18"/>
              </w:rPr>
            </w:pPr>
            <w:r w:rsidRPr="00216445">
              <w:rPr>
                <w:b/>
                <w:sz w:val="18"/>
                <w:szCs w:val="18"/>
              </w:rPr>
              <w:t>Title 1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C1EB1" w14:textId="77777777" w:rsidR="0046726B" w:rsidRPr="00216445" w:rsidRDefault="0046726B" w:rsidP="005A1929">
            <w:pPr>
              <w:pStyle w:val="MDPI42tablebody"/>
              <w:spacing w:line="240" w:lineRule="auto"/>
              <w:rPr>
                <w:b/>
                <w:sz w:val="18"/>
                <w:szCs w:val="18"/>
              </w:rPr>
            </w:pPr>
            <w:r w:rsidRPr="00216445">
              <w:rPr>
                <w:b/>
                <w:sz w:val="18"/>
                <w:szCs w:val="18"/>
              </w:rPr>
              <w:t>Title 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21D02" w14:textId="77777777" w:rsidR="0046726B" w:rsidRPr="00216445" w:rsidRDefault="0046726B" w:rsidP="005A1929">
            <w:pPr>
              <w:pStyle w:val="MDPI42tablebody"/>
              <w:spacing w:line="240" w:lineRule="auto"/>
              <w:rPr>
                <w:b/>
                <w:sz w:val="18"/>
                <w:szCs w:val="18"/>
              </w:rPr>
            </w:pPr>
            <w:r w:rsidRPr="00216445">
              <w:rPr>
                <w:b/>
                <w:sz w:val="18"/>
                <w:szCs w:val="18"/>
              </w:rPr>
              <w:t>Title 3</w:t>
            </w:r>
          </w:p>
        </w:tc>
      </w:tr>
      <w:tr w:rsidR="0046726B" w:rsidRPr="00216445" w14:paraId="521DC6B0" w14:textId="77777777" w:rsidTr="003663D4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14:paraId="6BF1342A" w14:textId="77777777" w:rsidR="0046726B" w:rsidRPr="00216445" w:rsidRDefault="0046726B" w:rsidP="005A1929">
            <w:pPr>
              <w:pStyle w:val="MDPI42tablebody"/>
              <w:spacing w:line="240" w:lineRule="auto"/>
              <w:rPr>
                <w:sz w:val="18"/>
                <w:szCs w:val="18"/>
              </w:rPr>
            </w:pPr>
            <w:r w:rsidRPr="00216445">
              <w:rPr>
                <w:sz w:val="18"/>
                <w:szCs w:val="18"/>
              </w:rPr>
              <w:t>entry 1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F6B3349" w14:textId="77777777" w:rsidR="0046726B" w:rsidRPr="00216445" w:rsidRDefault="0046726B" w:rsidP="005A1929">
            <w:pPr>
              <w:pStyle w:val="MDPI42tablebody"/>
              <w:spacing w:line="240" w:lineRule="auto"/>
              <w:rPr>
                <w:sz w:val="18"/>
                <w:szCs w:val="18"/>
              </w:rPr>
            </w:pPr>
            <w:r w:rsidRPr="00216445">
              <w:rPr>
                <w:sz w:val="18"/>
                <w:szCs w:val="18"/>
              </w:rPr>
              <w:t>data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E9B2D17" w14:textId="77777777" w:rsidR="0046726B" w:rsidRPr="00216445" w:rsidRDefault="0046726B" w:rsidP="005A1929">
            <w:pPr>
              <w:pStyle w:val="MDPI42tablebody"/>
              <w:spacing w:line="240" w:lineRule="auto"/>
              <w:rPr>
                <w:sz w:val="18"/>
                <w:szCs w:val="18"/>
              </w:rPr>
            </w:pPr>
            <w:r w:rsidRPr="00216445">
              <w:rPr>
                <w:sz w:val="18"/>
                <w:szCs w:val="18"/>
              </w:rPr>
              <w:t>data</w:t>
            </w:r>
          </w:p>
        </w:tc>
      </w:tr>
      <w:tr w:rsidR="0046726B" w:rsidRPr="00216445" w14:paraId="20AFF8F1" w14:textId="77777777" w:rsidTr="003663D4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14:paraId="5B5C272D" w14:textId="77777777" w:rsidR="0046726B" w:rsidRPr="00216445" w:rsidRDefault="0046726B" w:rsidP="005A1929">
            <w:pPr>
              <w:pStyle w:val="MDPI42tablebody"/>
              <w:spacing w:line="240" w:lineRule="auto"/>
              <w:rPr>
                <w:sz w:val="18"/>
                <w:szCs w:val="18"/>
              </w:rPr>
            </w:pPr>
            <w:r w:rsidRPr="00216445">
              <w:rPr>
                <w:sz w:val="18"/>
                <w:szCs w:val="18"/>
              </w:rPr>
              <w:t>entry 2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957CFFF" w14:textId="77777777" w:rsidR="0046726B" w:rsidRPr="00216445" w:rsidRDefault="0046726B" w:rsidP="005A1929">
            <w:pPr>
              <w:pStyle w:val="MDPI42tablebody"/>
              <w:spacing w:line="240" w:lineRule="auto"/>
              <w:rPr>
                <w:sz w:val="18"/>
                <w:szCs w:val="18"/>
              </w:rPr>
            </w:pPr>
            <w:r w:rsidRPr="00216445">
              <w:rPr>
                <w:sz w:val="18"/>
                <w:szCs w:val="18"/>
              </w:rPr>
              <w:t>data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8D363FF" w14:textId="77777777" w:rsidR="0046726B" w:rsidRPr="00216445" w:rsidRDefault="0046726B" w:rsidP="005A1929">
            <w:pPr>
              <w:pStyle w:val="MDPI42tablebody"/>
              <w:spacing w:line="240" w:lineRule="auto"/>
              <w:rPr>
                <w:sz w:val="18"/>
                <w:szCs w:val="18"/>
              </w:rPr>
            </w:pPr>
            <w:r w:rsidRPr="00216445">
              <w:rPr>
                <w:sz w:val="18"/>
                <w:szCs w:val="18"/>
              </w:rPr>
              <w:t xml:space="preserve">data </w:t>
            </w:r>
            <w:r w:rsidRPr="00216445">
              <w:rPr>
                <w:sz w:val="18"/>
                <w:szCs w:val="18"/>
                <w:vertAlign w:val="superscript"/>
              </w:rPr>
              <w:t>1</w:t>
            </w:r>
          </w:p>
        </w:tc>
      </w:tr>
    </w:tbl>
    <w:p w14:paraId="19EDFE16" w14:textId="77777777" w:rsidR="0046726B" w:rsidRPr="00216445" w:rsidRDefault="0046726B" w:rsidP="005A1929">
      <w:pPr>
        <w:pStyle w:val="MDPI43tablefooter"/>
        <w:spacing w:after="240" w:line="240" w:lineRule="auto"/>
        <w:jc w:val="center"/>
      </w:pPr>
      <w:r w:rsidRPr="00216445">
        <w:rPr>
          <w:vertAlign w:val="superscript"/>
        </w:rPr>
        <w:t>1</w:t>
      </w:r>
      <w:r w:rsidRPr="00216445">
        <w:t xml:space="preserve"> Tables may have a footer.</w:t>
      </w:r>
    </w:p>
    <w:p w14:paraId="5A393EDF" w14:textId="77777777" w:rsidR="0046726B" w:rsidRDefault="0046726B" w:rsidP="005A1929">
      <w:pPr>
        <w:spacing w:line="240" w:lineRule="auto"/>
        <w:rPr>
          <w:rFonts w:ascii="Palatino Linotype" w:hAnsi="Palatino Linotype"/>
          <w:b/>
          <w:sz w:val="20"/>
        </w:rPr>
      </w:pPr>
      <w:r w:rsidRPr="00216445">
        <w:rPr>
          <w:rFonts w:ascii="Palatino Linotype" w:hAnsi="Palatino Linotype"/>
          <w:b/>
          <w:sz w:val="20"/>
        </w:rPr>
        <w:t>4. Discussion</w:t>
      </w:r>
    </w:p>
    <w:p w14:paraId="612DE9A5" w14:textId="77777777" w:rsidR="00216445" w:rsidRPr="00216445" w:rsidRDefault="00216445" w:rsidP="005A1929">
      <w:pPr>
        <w:spacing w:line="240" w:lineRule="auto"/>
        <w:rPr>
          <w:rFonts w:ascii="Palatino Linotype" w:hAnsi="Palatino Linotype"/>
          <w:b/>
          <w:sz w:val="20"/>
        </w:rPr>
      </w:pPr>
    </w:p>
    <w:p w14:paraId="396949B7" w14:textId="77777777" w:rsidR="00216445" w:rsidRPr="00216445" w:rsidRDefault="00216445" w:rsidP="00652F59">
      <w:pPr>
        <w:spacing w:line="240" w:lineRule="auto"/>
        <w:rPr>
          <w:rFonts w:ascii="Palatino Linotype" w:hAnsi="Palatino Linotype"/>
          <w:sz w:val="20"/>
          <w:szCs w:val="16"/>
          <w:lang w:val="sr-Latn-RS"/>
        </w:rPr>
      </w:pPr>
      <w:r w:rsidRPr="00216445">
        <w:rPr>
          <w:rFonts w:ascii="Palatino Linotype" w:hAnsi="Palatino Linotype"/>
          <w:sz w:val="20"/>
          <w:szCs w:val="16"/>
          <w:lang w:val="sr-Latn-RS"/>
        </w:rPr>
        <w:lastRenderedPageBreak/>
        <w:t>The Discussion section interprets the results in relation to previous research. It should:</w:t>
      </w:r>
    </w:p>
    <w:p w14:paraId="173DC51A" w14:textId="77777777" w:rsidR="00216445" w:rsidRPr="00216445" w:rsidRDefault="00216445" w:rsidP="00652F59">
      <w:pPr>
        <w:numPr>
          <w:ilvl w:val="0"/>
          <w:numId w:val="10"/>
        </w:numPr>
        <w:spacing w:line="240" w:lineRule="auto"/>
        <w:rPr>
          <w:rFonts w:ascii="Palatino Linotype" w:hAnsi="Palatino Linotype"/>
          <w:sz w:val="20"/>
          <w:szCs w:val="16"/>
          <w:lang w:val="sr-Latn-RS"/>
        </w:rPr>
      </w:pPr>
      <w:r w:rsidRPr="00216445">
        <w:rPr>
          <w:rFonts w:ascii="Palatino Linotype" w:hAnsi="Palatino Linotype"/>
          <w:sz w:val="20"/>
          <w:szCs w:val="16"/>
          <w:lang w:val="sr-Latn-RS"/>
        </w:rPr>
        <w:t>Provide insightful analysis rather than just restating results.</w:t>
      </w:r>
    </w:p>
    <w:p w14:paraId="37BF4532" w14:textId="77777777" w:rsidR="00216445" w:rsidRPr="00216445" w:rsidRDefault="00216445" w:rsidP="00652F59">
      <w:pPr>
        <w:numPr>
          <w:ilvl w:val="0"/>
          <w:numId w:val="10"/>
        </w:numPr>
        <w:spacing w:line="240" w:lineRule="auto"/>
        <w:rPr>
          <w:rFonts w:ascii="Palatino Linotype" w:hAnsi="Palatino Linotype"/>
          <w:sz w:val="20"/>
          <w:szCs w:val="16"/>
          <w:lang w:val="sr-Latn-RS"/>
        </w:rPr>
      </w:pPr>
      <w:r w:rsidRPr="00216445">
        <w:rPr>
          <w:rFonts w:ascii="Palatino Linotype" w:hAnsi="Palatino Linotype"/>
          <w:sz w:val="20"/>
          <w:szCs w:val="16"/>
          <w:lang w:val="sr-Latn-RS"/>
        </w:rPr>
        <w:t>Compare findings with existing literature to highlight agreements, contradictions, or gaps.</w:t>
      </w:r>
    </w:p>
    <w:p w14:paraId="3FCE6555" w14:textId="77777777" w:rsidR="00216445" w:rsidRPr="00216445" w:rsidRDefault="00216445" w:rsidP="00652F59">
      <w:pPr>
        <w:numPr>
          <w:ilvl w:val="0"/>
          <w:numId w:val="10"/>
        </w:numPr>
        <w:spacing w:line="240" w:lineRule="auto"/>
        <w:rPr>
          <w:rFonts w:ascii="Palatino Linotype" w:hAnsi="Palatino Linotype"/>
          <w:sz w:val="20"/>
          <w:szCs w:val="16"/>
          <w:lang w:val="sr-Latn-RS"/>
        </w:rPr>
      </w:pPr>
      <w:r w:rsidRPr="00216445">
        <w:rPr>
          <w:rFonts w:ascii="Palatino Linotype" w:hAnsi="Palatino Linotype"/>
          <w:sz w:val="20"/>
          <w:szCs w:val="16"/>
          <w:lang w:val="sr-Latn-RS"/>
        </w:rPr>
        <w:t>Discuss implications, including theoretical and practical applications.</w:t>
      </w:r>
    </w:p>
    <w:p w14:paraId="6C12435F" w14:textId="77777777" w:rsidR="00216445" w:rsidRPr="00216445" w:rsidRDefault="00216445" w:rsidP="00652F59">
      <w:pPr>
        <w:numPr>
          <w:ilvl w:val="0"/>
          <w:numId w:val="10"/>
        </w:numPr>
        <w:spacing w:line="240" w:lineRule="auto"/>
        <w:rPr>
          <w:rFonts w:ascii="Palatino Linotype" w:hAnsi="Palatino Linotype"/>
          <w:sz w:val="20"/>
          <w:szCs w:val="16"/>
          <w:lang w:val="sr-Latn-RS"/>
        </w:rPr>
      </w:pPr>
      <w:r w:rsidRPr="00216445">
        <w:rPr>
          <w:rFonts w:ascii="Palatino Linotype" w:hAnsi="Palatino Linotype"/>
          <w:sz w:val="20"/>
          <w:szCs w:val="16"/>
          <w:lang w:val="sr-Latn-RS"/>
        </w:rPr>
        <w:t>Address limitations of the study and suggest future research directions.</w:t>
      </w:r>
    </w:p>
    <w:p w14:paraId="13AF7705" w14:textId="77777777" w:rsidR="00216445" w:rsidRPr="00216445" w:rsidRDefault="00216445" w:rsidP="00652F59">
      <w:pPr>
        <w:spacing w:line="240" w:lineRule="auto"/>
        <w:rPr>
          <w:rFonts w:ascii="Palatino Linotype" w:hAnsi="Palatino Linotype"/>
          <w:sz w:val="20"/>
          <w:szCs w:val="16"/>
          <w:lang w:val="sr-Latn-RS"/>
        </w:rPr>
      </w:pPr>
      <w:r w:rsidRPr="00216445">
        <w:rPr>
          <w:rFonts w:ascii="Palatino Linotype" w:hAnsi="Palatino Linotype"/>
          <w:sz w:val="20"/>
          <w:szCs w:val="16"/>
          <w:lang w:val="sr-Latn-RS"/>
        </w:rPr>
        <w:t>This section should demonstrate the study’s scientific contribution while acknowledging potential biases or constraints.</w:t>
      </w:r>
    </w:p>
    <w:p w14:paraId="4D75B6AF" w14:textId="77777777" w:rsidR="00216445" w:rsidRPr="00216445" w:rsidRDefault="00216445" w:rsidP="00216445">
      <w:pPr>
        <w:rPr>
          <w:rFonts w:ascii="Palatino Linotype" w:hAnsi="Palatino Linotype"/>
          <w:sz w:val="20"/>
          <w:szCs w:val="16"/>
          <w:lang w:val="sr-Latn-RS"/>
        </w:rPr>
      </w:pPr>
    </w:p>
    <w:p w14:paraId="37EE366F" w14:textId="77777777" w:rsidR="0046726B" w:rsidRPr="00216445" w:rsidRDefault="0046726B" w:rsidP="005A1929">
      <w:pPr>
        <w:pStyle w:val="IJCSSheading"/>
      </w:pPr>
      <w:r w:rsidRPr="00216445">
        <w:t>5. Conclusions</w:t>
      </w:r>
    </w:p>
    <w:p w14:paraId="48AB1884" w14:textId="77777777" w:rsidR="00216445" w:rsidRPr="00216445" w:rsidRDefault="00216445" w:rsidP="00216445">
      <w:pPr>
        <w:pStyle w:val="MDPI62Acknowledgments"/>
        <w:rPr>
          <w:bCs/>
          <w:sz w:val="20"/>
          <w:szCs w:val="22"/>
          <w:lang w:val="sr-Latn-RS"/>
        </w:rPr>
      </w:pPr>
      <w:r w:rsidRPr="00216445">
        <w:rPr>
          <w:bCs/>
          <w:sz w:val="20"/>
          <w:szCs w:val="22"/>
          <w:lang w:val="sr-Latn-RS"/>
        </w:rPr>
        <w:t>The Conclusions section should:</w:t>
      </w:r>
    </w:p>
    <w:p w14:paraId="66D851C6" w14:textId="77777777" w:rsidR="00216445" w:rsidRPr="00216445" w:rsidRDefault="00216445" w:rsidP="00652F59">
      <w:pPr>
        <w:pStyle w:val="MDPI62Acknowledgments"/>
        <w:numPr>
          <w:ilvl w:val="0"/>
          <w:numId w:val="11"/>
        </w:numPr>
        <w:spacing w:before="0" w:line="240" w:lineRule="auto"/>
        <w:rPr>
          <w:bCs/>
          <w:sz w:val="20"/>
          <w:szCs w:val="22"/>
          <w:lang w:val="sr-Latn-RS"/>
        </w:rPr>
      </w:pPr>
      <w:r w:rsidRPr="00216445">
        <w:rPr>
          <w:bCs/>
          <w:sz w:val="20"/>
          <w:szCs w:val="22"/>
          <w:lang w:val="sr-Latn-RS"/>
        </w:rPr>
        <w:t>Summarize the key findings concisely.</w:t>
      </w:r>
    </w:p>
    <w:p w14:paraId="13C60042" w14:textId="77777777" w:rsidR="00216445" w:rsidRPr="00216445" w:rsidRDefault="00216445" w:rsidP="00652F59">
      <w:pPr>
        <w:pStyle w:val="MDPI62Acknowledgments"/>
        <w:numPr>
          <w:ilvl w:val="0"/>
          <w:numId w:val="11"/>
        </w:numPr>
        <w:spacing w:before="0" w:line="240" w:lineRule="auto"/>
        <w:rPr>
          <w:bCs/>
          <w:sz w:val="20"/>
          <w:szCs w:val="22"/>
          <w:lang w:val="sr-Latn-RS"/>
        </w:rPr>
      </w:pPr>
      <w:r w:rsidRPr="00216445">
        <w:rPr>
          <w:bCs/>
          <w:sz w:val="20"/>
          <w:szCs w:val="22"/>
          <w:lang w:val="sr-Latn-RS"/>
        </w:rPr>
        <w:t>Reiterate the importance of the study and its broader impact.</w:t>
      </w:r>
    </w:p>
    <w:p w14:paraId="2E04A9F6" w14:textId="77777777" w:rsidR="00216445" w:rsidRPr="00216445" w:rsidRDefault="00216445" w:rsidP="00652F59">
      <w:pPr>
        <w:pStyle w:val="MDPI62Acknowledgments"/>
        <w:numPr>
          <w:ilvl w:val="0"/>
          <w:numId w:val="11"/>
        </w:numPr>
        <w:spacing w:before="0" w:line="240" w:lineRule="auto"/>
        <w:rPr>
          <w:bCs/>
          <w:sz w:val="20"/>
          <w:szCs w:val="22"/>
          <w:lang w:val="sr-Latn-RS"/>
        </w:rPr>
      </w:pPr>
      <w:r w:rsidRPr="00216445">
        <w:rPr>
          <w:bCs/>
          <w:sz w:val="20"/>
          <w:szCs w:val="22"/>
          <w:lang w:val="sr-Latn-RS"/>
        </w:rPr>
        <w:t>Offer practical recommendations or future research directions.</w:t>
      </w:r>
    </w:p>
    <w:p w14:paraId="03F90EDF" w14:textId="77777777" w:rsidR="00216445" w:rsidRPr="00216445" w:rsidRDefault="00216445" w:rsidP="00652F59">
      <w:pPr>
        <w:pStyle w:val="MDPI62Acknowledgments"/>
        <w:numPr>
          <w:ilvl w:val="0"/>
          <w:numId w:val="11"/>
        </w:numPr>
        <w:spacing w:before="0" w:line="240" w:lineRule="auto"/>
        <w:rPr>
          <w:bCs/>
          <w:sz w:val="20"/>
          <w:szCs w:val="22"/>
          <w:lang w:val="sr-Latn-RS"/>
        </w:rPr>
      </w:pPr>
      <w:r w:rsidRPr="00216445">
        <w:rPr>
          <w:bCs/>
          <w:sz w:val="20"/>
          <w:szCs w:val="22"/>
          <w:lang w:val="sr-Latn-RS"/>
        </w:rPr>
        <w:t>Avoid new information that was not previously discussed.</w:t>
      </w:r>
    </w:p>
    <w:p w14:paraId="04BC45F3" w14:textId="77777777" w:rsidR="00216445" w:rsidRPr="00C535A7" w:rsidRDefault="00216445" w:rsidP="00C535A7">
      <w:pPr>
        <w:pStyle w:val="MDPI62Acknowledgments"/>
        <w:rPr>
          <w:bCs/>
          <w:sz w:val="20"/>
          <w:szCs w:val="22"/>
          <w:lang w:val="sr-Latn-RS"/>
        </w:rPr>
      </w:pPr>
      <w:r w:rsidRPr="00216445">
        <w:rPr>
          <w:bCs/>
          <w:sz w:val="20"/>
          <w:szCs w:val="22"/>
          <w:lang w:val="sr-Latn-RS"/>
        </w:rPr>
        <w:t>This section should be clear and to the point, ensuring the reader understands the main takeaways.</w:t>
      </w:r>
    </w:p>
    <w:p w14:paraId="45D432F3" w14:textId="77777777" w:rsidR="0025100B" w:rsidRPr="00216445" w:rsidRDefault="000D4CAC" w:rsidP="005A1929">
      <w:pPr>
        <w:pStyle w:val="MDPI62Acknowledgments"/>
        <w:spacing w:line="240" w:lineRule="auto"/>
      </w:pPr>
      <w:r w:rsidRPr="00216445">
        <w:rPr>
          <w:b/>
        </w:rPr>
        <w:t xml:space="preserve">Author Contributions: </w:t>
      </w:r>
      <w:r w:rsidRPr="00216445">
        <w:t xml:space="preserve">For research articles with several authors, a short paragraph specifying their individual contributions must be provided. </w:t>
      </w:r>
    </w:p>
    <w:p w14:paraId="78B36C8A" w14:textId="77777777" w:rsidR="0025100B" w:rsidRPr="00216445" w:rsidRDefault="00514646" w:rsidP="005A1929">
      <w:pPr>
        <w:pStyle w:val="MDPI62Acknowledgments"/>
        <w:spacing w:line="240" w:lineRule="auto"/>
      </w:pPr>
      <w:r w:rsidRPr="00216445">
        <w:rPr>
          <w:b/>
        </w:rPr>
        <w:t xml:space="preserve">Funding: </w:t>
      </w:r>
      <w:r w:rsidRPr="00216445">
        <w:t>This research was funded by</w:t>
      </w:r>
      <w:r w:rsidR="0025100B" w:rsidRPr="00216445">
        <w:t xml:space="preserve"> xxxxxxxxxx</w:t>
      </w:r>
      <w:r w:rsidRPr="00216445">
        <w:t xml:space="preserve">, grant number </w:t>
      </w:r>
      <w:r w:rsidR="0025100B" w:rsidRPr="00216445">
        <w:t>xxxxxxxx.</w:t>
      </w:r>
    </w:p>
    <w:p w14:paraId="1657E94A" w14:textId="2627FE6C" w:rsidR="00205AC7" w:rsidRPr="00216445" w:rsidRDefault="00AF44C1" w:rsidP="005A1929">
      <w:pPr>
        <w:pStyle w:val="MDPI62Acknowledgments"/>
        <w:spacing w:line="240" w:lineRule="auto"/>
      </w:pPr>
      <w:r w:rsidRPr="00216445">
        <w:rPr>
          <w:b/>
        </w:rPr>
        <w:t>Acknowledgments:</w:t>
      </w:r>
      <w:r w:rsidRPr="00216445">
        <w:t xml:space="preserve"> In this section</w:t>
      </w:r>
      <w:r w:rsidR="00C20C0F">
        <w:t>,</w:t>
      </w:r>
      <w:r w:rsidRPr="00216445">
        <w:t xml:space="preserve"> you can acknowledge any support given which is not covered by the author contribution or funding sections. </w:t>
      </w:r>
    </w:p>
    <w:p w14:paraId="459D78CD" w14:textId="77777777" w:rsidR="00205AC7" w:rsidRPr="00216445" w:rsidRDefault="00205AC7" w:rsidP="005A1929">
      <w:pPr>
        <w:pStyle w:val="MDPI64CoI"/>
        <w:spacing w:line="240" w:lineRule="auto"/>
      </w:pPr>
      <w:r w:rsidRPr="00216445">
        <w:rPr>
          <w:b/>
        </w:rPr>
        <w:t>Conflicts of Interest:</w:t>
      </w:r>
      <w:r w:rsidRPr="00216445">
        <w:t xml:space="preserve"> Declare conflicts of interest or state “The authors declare no conflict of interest.</w:t>
      </w:r>
      <w:r w:rsidR="00E66088" w:rsidRPr="00216445">
        <w:t>”</w:t>
      </w:r>
      <w:r w:rsidRPr="00216445">
        <w:t xml:space="preserve"> </w:t>
      </w:r>
    </w:p>
    <w:p w14:paraId="45301DCC" w14:textId="77777777" w:rsidR="0046726B" w:rsidRPr="00216445" w:rsidRDefault="0046726B" w:rsidP="005A1929">
      <w:pPr>
        <w:pStyle w:val="IJCSSheading"/>
      </w:pPr>
      <w:r w:rsidRPr="00216445">
        <w:t>Appendix A</w:t>
      </w:r>
    </w:p>
    <w:p w14:paraId="61F40654" w14:textId="77777777" w:rsidR="0046726B" w:rsidRPr="00216445" w:rsidRDefault="0046726B" w:rsidP="005A1929">
      <w:pPr>
        <w:pStyle w:val="MDPI31text"/>
        <w:spacing w:line="240" w:lineRule="auto"/>
      </w:pPr>
      <w:r w:rsidRPr="00216445">
        <w:t xml:space="preserve">The appendix is an optional section that can contain details and data supplemental to the main text. </w:t>
      </w:r>
    </w:p>
    <w:p w14:paraId="69A3C1F2" w14:textId="77777777" w:rsidR="0046726B" w:rsidRPr="00216445" w:rsidRDefault="0046726B" w:rsidP="005A1929">
      <w:pPr>
        <w:pStyle w:val="IJCSSheading"/>
      </w:pPr>
      <w:r w:rsidRPr="00216445">
        <w:t>References</w:t>
      </w:r>
    </w:p>
    <w:p w14:paraId="4A543D4D" w14:textId="77777777" w:rsidR="00482027" w:rsidRPr="00216445" w:rsidRDefault="00482027" w:rsidP="005A1929">
      <w:pPr>
        <w:pStyle w:val="MDPI71References"/>
        <w:numPr>
          <w:ilvl w:val="0"/>
          <w:numId w:val="0"/>
        </w:numPr>
        <w:spacing w:line="240" w:lineRule="auto"/>
        <w:ind w:left="425"/>
        <w:rPr>
          <w:lang w:val="tr-TR"/>
        </w:rPr>
      </w:pPr>
      <w:r w:rsidRPr="00216445">
        <w:rPr>
          <w:lang w:val="tr-TR"/>
        </w:rPr>
        <w:t>References are to be listed in the order cited in the text as APA</w:t>
      </w:r>
      <w:r w:rsidR="00325979" w:rsidRPr="00216445">
        <w:rPr>
          <w:lang w:val="tr-TR"/>
        </w:rPr>
        <w:t xml:space="preserve"> 6th</w:t>
      </w:r>
      <w:r w:rsidRPr="00216445">
        <w:rPr>
          <w:lang w:val="tr-TR"/>
        </w:rPr>
        <w:t xml:space="preserve"> (American Psychological Association) style.. </w:t>
      </w:r>
    </w:p>
    <w:p w14:paraId="1CC08B64" w14:textId="77777777" w:rsidR="00B94065" w:rsidRPr="00216445" w:rsidRDefault="00B94065" w:rsidP="005A1929">
      <w:pPr>
        <w:pStyle w:val="MDPI71References"/>
        <w:numPr>
          <w:ilvl w:val="0"/>
          <w:numId w:val="0"/>
        </w:numPr>
        <w:spacing w:line="240" w:lineRule="auto"/>
        <w:ind w:left="425"/>
        <w:rPr>
          <w:lang w:val="tr-TR"/>
        </w:rPr>
      </w:pPr>
    </w:p>
    <w:p w14:paraId="21B03BB2" w14:textId="77777777" w:rsidR="00B94065" w:rsidRPr="00216445" w:rsidRDefault="00B94065" w:rsidP="005A1929">
      <w:pPr>
        <w:pStyle w:val="MDPI71References"/>
        <w:numPr>
          <w:ilvl w:val="0"/>
          <w:numId w:val="0"/>
        </w:numPr>
        <w:spacing w:line="240" w:lineRule="auto"/>
        <w:ind w:left="425" w:hanging="425"/>
        <w:rPr>
          <w:b/>
          <w:lang w:val="tr-TR"/>
        </w:rPr>
      </w:pPr>
      <w:r w:rsidRPr="00216445">
        <w:rPr>
          <w:b/>
          <w:lang w:val="tr-TR"/>
        </w:rPr>
        <w:t>Submission process</w:t>
      </w:r>
    </w:p>
    <w:p w14:paraId="00EED045" w14:textId="77777777" w:rsidR="0049561F" w:rsidRPr="00216445" w:rsidRDefault="0049561F" w:rsidP="005A1929">
      <w:pPr>
        <w:pStyle w:val="MDPI71References"/>
        <w:numPr>
          <w:ilvl w:val="0"/>
          <w:numId w:val="0"/>
        </w:numPr>
        <w:spacing w:line="240" w:lineRule="auto"/>
        <w:ind w:left="425" w:hanging="425"/>
      </w:pPr>
    </w:p>
    <w:p w14:paraId="64B887CF" w14:textId="6931DB03" w:rsidR="0072439F" w:rsidRPr="00216445" w:rsidRDefault="0049561F" w:rsidP="005A1929">
      <w:pPr>
        <w:pStyle w:val="MDPI71References"/>
        <w:numPr>
          <w:ilvl w:val="0"/>
          <w:numId w:val="0"/>
        </w:numPr>
        <w:spacing w:line="240" w:lineRule="auto"/>
        <w:ind w:left="425" w:hanging="425"/>
      </w:pPr>
      <w:r w:rsidRPr="00216445">
        <w:t xml:space="preserve">You can submit your paper through </w:t>
      </w:r>
      <w:r w:rsidR="00C20C0F">
        <w:t xml:space="preserve">the </w:t>
      </w:r>
      <w:r w:rsidRPr="00216445">
        <w:t>following</w:t>
      </w:r>
      <w:r w:rsidR="00325979" w:rsidRPr="00216445">
        <w:t xml:space="preserve"> </w:t>
      </w:r>
      <w:hyperlink r:id="rId7" w:history="1">
        <w:r w:rsidR="00325979" w:rsidRPr="00216445">
          <w:rPr>
            <w:rStyle w:val="Hyperlink"/>
            <w:b/>
            <w:bCs/>
          </w:rPr>
          <w:t>LINK</w:t>
        </w:r>
      </w:hyperlink>
      <w:r w:rsidR="00325979" w:rsidRPr="00216445">
        <w:t xml:space="preserve"> or email (ijocss.fb@gmail.com).</w:t>
      </w:r>
    </w:p>
    <w:bookmarkEnd w:id="0"/>
    <w:p w14:paraId="163EF881" w14:textId="77777777" w:rsidR="0072439F" w:rsidRPr="00216445" w:rsidRDefault="0072439F" w:rsidP="005A1929">
      <w:pPr>
        <w:pStyle w:val="MDPIfooterfirstpage"/>
        <w:spacing w:line="240" w:lineRule="auto"/>
      </w:pPr>
    </w:p>
    <w:sectPr w:rsidR="0072439F" w:rsidRPr="00216445" w:rsidSect="00B7715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43" w:right="1531" w:bottom="1077" w:left="1531" w:header="1020" w:footer="850" w:gutter="0"/>
      <w:lnNumType w:countBy="1" w:restart="continuous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619A" w14:textId="77777777" w:rsidR="006E1512" w:rsidRDefault="006E1512">
      <w:pPr>
        <w:spacing w:line="240" w:lineRule="auto"/>
      </w:pPr>
      <w:r>
        <w:separator/>
      </w:r>
    </w:p>
  </w:endnote>
  <w:endnote w:type="continuationSeparator" w:id="0">
    <w:p w14:paraId="375BC5D5" w14:textId="77777777" w:rsidR="006E1512" w:rsidRDefault="006E15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9E390" w14:textId="77777777" w:rsidR="0023517E" w:rsidRPr="00590BF9" w:rsidRDefault="0023517E" w:rsidP="00E90986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99F0" w14:textId="551A3F18" w:rsidR="0023517E" w:rsidRPr="008B308E" w:rsidRDefault="00B358F8" w:rsidP="00E90986">
    <w:pPr>
      <w:pStyle w:val="MDPIfooterfirstpage"/>
      <w:spacing w:line="240" w:lineRule="auto"/>
      <w:jc w:val="both"/>
      <w:rPr>
        <w:lang w:val="fr-CH"/>
      </w:rPr>
    </w:pPr>
    <w:r>
      <w:rPr>
        <w:i/>
        <w:szCs w:val="16"/>
      </w:rPr>
      <w:t xml:space="preserve">International Journal of </w:t>
    </w:r>
    <w:r w:rsidR="004E25AC">
      <w:rPr>
        <w:i/>
        <w:szCs w:val="16"/>
      </w:rPr>
      <w:t>Contemporary Security Studies</w:t>
    </w:r>
    <w:r w:rsidR="0023517E" w:rsidRPr="008B308E">
      <w:rPr>
        <w:lang w:val="fr-CH"/>
      </w:rPr>
      <w:t>:</w:t>
    </w:r>
    <w:r w:rsidR="0023517E">
      <w:rPr>
        <w:lang w:val="fr-CH"/>
      </w:rPr>
      <w:t xml:space="preserve"> </w:t>
    </w:r>
    <w:r w:rsidR="00AB56BA">
      <w:rPr>
        <w:rFonts w:eastAsia="SimSun"/>
        <w:szCs w:val="16"/>
        <w:lang w:eastAsia="zh-CN"/>
      </w:rPr>
      <w:t>for peer review</w:t>
    </w:r>
    <w:r w:rsidR="0023517E">
      <w:rPr>
        <w:rFonts w:eastAsia="SimSun"/>
        <w:szCs w:val="16"/>
        <w:lang w:eastAsia="zh-CN"/>
      </w:rPr>
      <w:t xml:space="preserve"> </w:t>
    </w:r>
    <w:r w:rsidR="0023517E" w:rsidRPr="008B308E">
      <w:rPr>
        <w:lang w:val="fr-CH"/>
      </w:rPr>
      <w:tab/>
    </w:r>
    <w:r w:rsidR="004E25AC" w:rsidRPr="004E25AC">
      <w:rPr>
        <w:lang w:val="fr-CH"/>
      </w:rPr>
      <w:t>https://contemporarysecuritystudies.com/journal/index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CDCB" w14:textId="77777777" w:rsidR="006E1512" w:rsidRDefault="006E1512">
      <w:pPr>
        <w:spacing w:line="240" w:lineRule="auto"/>
      </w:pPr>
      <w:r>
        <w:separator/>
      </w:r>
    </w:p>
  </w:footnote>
  <w:footnote w:type="continuationSeparator" w:id="0">
    <w:p w14:paraId="2045E226" w14:textId="77777777" w:rsidR="006E1512" w:rsidRDefault="006E15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0A61" w14:textId="77777777" w:rsidR="0023517E" w:rsidRDefault="0023517E" w:rsidP="00E90986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84F9" w14:textId="77777777" w:rsidR="0023517E" w:rsidRPr="00305CED" w:rsidRDefault="00C00632" w:rsidP="0046726B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 w:rsidRPr="00C00632">
      <w:rPr>
        <w:rFonts w:ascii="Palatino Linotype" w:hAnsi="Palatino Linotype"/>
        <w:i/>
        <w:sz w:val="16"/>
      </w:rPr>
      <w:t xml:space="preserve">International Journal </w:t>
    </w:r>
    <w:r w:rsidR="00216445">
      <w:rPr>
        <w:rFonts w:ascii="Palatino Linotype" w:hAnsi="Palatino Linotype"/>
        <w:i/>
        <w:sz w:val="16"/>
      </w:rPr>
      <w:t>Contemporary Security Studies</w:t>
    </w:r>
    <w:r w:rsidRPr="00C00632">
      <w:rPr>
        <w:rFonts w:ascii="Palatino Linotype" w:hAnsi="Palatino Linotype"/>
        <w:i/>
        <w:sz w:val="16"/>
        <w:lang w:val="fr-CH"/>
      </w:rPr>
      <w:t xml:space="preserve">: </w:t>
    </w:r>
    <w:r w:rsidRPr="00C00632">
      <w:rPr>
        <w:rFonts w:ascii="Palatino Linotype" w:hAnsi="Palatino Linotype"/>
        <w:i/>
        <w:sz w:val="16"/>
      </w:rPr>
      <w:t>for peer review</w:t>
    </w:r>
    <w:r w:rsidR="0023517E">
      <w:rPr>
        <w:rFonts w:ascii="Palatino Linotype" w:hAnsi="Palatino Linotype"/>
        <w:sz w:val="16"/>
      </w:rPr>
      <w:tab/>
    </w:r>
    <w:r w:rsidR="0023517E">
      <w:rPr>
        <w:rFonts w:ascii="Palatino Linotype" w:hAnsi="Palatino Linotype"/>
        <w:sz w:val="16"/>
      </w:rPr>
      <w:fldChar w:fldCharType="begin"/>
    </w:r>
    <w:r w:rsidR="0023517E">
      <w:rPr>
        <w:rFonts w:ascii="Palatino Linotype" w:hAnsi="Palatino Linotype"/>
        <w:sz w:val="16"/>
      </w:rPr>
      <w:instrText xml:space="preserve"> PAGE  </w:instrText>
    </w:r>
    <w:r w:rsidR="0023517E">
      <w:rPr>
        <w:rFonts w:ascii="Palatino Linotype" w:hAnsi="Palatino Linotype"/>
        <w:sz w:val="16"/>
      </w:rPr>
      <w:fldChar w:fldCharType="separate"/>
    </w:r>
    <w:r w:rsidR="0023517E">
      <w:rPr>
        <w:rFonts w:ascii="Palatino Linotype" w:hAnsi="Palatino Linotype"/>
        <w:noProof/>
        <w:sz w:val="16"/>
      </w:rPr>
      <w:t>4</w:t>
    </w:r>
    <w:r w:rsidR="0023517E">
      <w:rPr>
        <w:rFonts w:ascii="Palatino Linotype" w:hAnsi="Palatino Linotype"/>
        <w:sz w:val="16"/>
      </w:rPr>
      <w:fldChar w:fldCharType="end"/>
    </w:r>
    <w:r w:rsidR="0023517E">
      <w:rPr>
        <w:rFonts w:ascii="Palatino Linotype" w:hAnsi="Palatino Linotype"/>
        <w:sz w:val="16"/>
      </w:rPr>
      <w:t xml:space="preserve"> of </w:t>
    </w:r>
    <w:r w:rsidR="0023517E">
      <w:rPr>
        <w:rFonts w:ascii="Palatino Linotype" w:hAnsi="Palatino Linotype"/>
        <w:sz w:val="16"/>
      </w:rPr>
      <w:fldChar w:fldCharType="begin"/>
    </w:r>
    <w:r w:rsidR="0023517E">
      <w:rPr>
        <w:rFonts w:ascii="Palatino Linotype" w:hAnsi="Palatino Linotype"/>
        <w:sz w:val="16"/>
      </w:rPr>
      <w:instrText xml:space="preserve"> NUMPAGES  </w:instrText>
    </w:r>
    <w:r w:rsidR="0023517E">
      <w:rPr>
        <w:rFonts w:ascii="Palatino Linotype" w:hAnsi="Palatino Linotype"/>
        <w:sz w:val="16"/>
      </w:rPr>
      <w:fldChar w:fldCharType="separate"/>
    </w:r>
    <w:r w:rsidR="0023517E">
      <w:rPr>
        <w:rFonts w:ascii="Palatino Linotype" w:hAnsi="Palatino Linotype"/>
        <w:noProof/>
        <w:sz w:val="16"/>
      </w:rPr>
      <w:t>4</w:t>
    </w:r>
    <w:r w:rsidR="0023517E">
      <w:rPr>
        <w:rFonts w:ascii="Palatino Linotype" w:hAnsi="Palatino Linotype"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12D3" w14:textId="77777777" w:rsidR="0023517E" w:rsidRDefault="00325979" w:rsidP="00B17292">
    <w:pPr>
      <w:pStyle w:val="MDPIheaderjournallogo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5A2A2" wp14:editId="555CE3D6">
              <wp:simplePos x="0" y="0"/>
              <wp:positionH relativeFrom="column">
                <wp:posOffset>993775</wp:posOffset>
              </wp:positionH>
              <wp:positionV relativeFrom="paragraph">
                <wp:posOffset>213360</wp:posOffset>
              </wp:positionV>
              <wp:extent cx="4366260" cy="466090"/>
              <wp:effectExtent l="0" t="0" r="15240" b="1016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6260" cy="466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CFDB37" w14:textId="77777777" w:rsidR="001D15A1" w:rsidRPr="00B77159" w:rsidRDefault="00325979">
                          <w:pPr>
                            <w:rPr>
                              <w:i/>
                              <w:color w:val="auto"/>
                              <w:szCs w:val="24"/>
                            </w:rPr>
                          </w:pPr>
                          <w:r>
                            <w:rPr>
                              <w:i/>
                              <w:color w:val="auto"/>
                              <w:szCs w:val="24"/>
                            </w:rPr>
                            <w:t>International Journal of Contemporary Security Studies (IJCSS)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5A2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8.25pt;margin-top:16.8pt;width:343.8pt;height:3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" strokecolor="white">
              <v:textbox>
                <w:txbxContent>
                  <w:p w14:paraId="22CFDB37" w14:textId="77777777" w:rsidR="001D15A1" w:rsidRPr="00B77159" w:rsidRDefault="00325979">
                    <w:pPr>
                      <w:rPr>
                        <w:i/>
                        <w:color w:val="auto"/>
                        <w:szCs w:val="24"/>
                      </w:rPr>
                    </w:pPr>
                    <w:r>
                      <w:rPr>
                        <w:i/>
                        <w:color w:val="auto"/>
                        <w:szCs w:val="24"/>
                      </w:rPr>
                      <w:t>International Journal of Contemporary Security Studies (IJCSS)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79D716A" wp14:editId="1E14E632">
          <wp:extent cx="906780" cy="906780"/>
          <wp:effectExtent l="0" t="0" r="7620" b="7620"/>
          <wp:docPr id="16732386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38603" name="Picture 1673238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C8D"/>
    <w:multiLevelType w:val="multilevel"/>
    <w:tmpl w:val="DFC2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E1B43"/>
    <w:multiLevelType w:val="multilevel"/>
    <w:tmpl w:val="0D78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045B4"/>
    <w:multiLevelType w:val="multilevel"/>
    <w:tmpl w:val="B3B2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863C84"/>
    <w:multiLevelType w:val="multilevel"/>
    <w:tmpl w:val="9464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7E0EAD"/>
    <w:multiLevelType w:val="hybridMultilevel"/>
    <w:tmpl w:val="8AFEC0E4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 w15:restartNumberingAfterBreak="0">
    <w:nsid w:val="5DFA1D1B"/>
    <w:multiLevelType w:val="multilevel"/>
    <w:tmpl w:val="850A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65CE4"/>
    <w:multiLevelType w:val="multilevel"/>
    <w:tmpl w:val="E13C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00C3E"/>
    <w:multiLevelType w:val="multilevel"/>
    <w:tmpl w:val="B98C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0MDcwMjAzMzAyMbBU0lEKTi0uzszPAykwrAUAZbWGtywAAAA="/>
  </w:docVars>
  <w:rsids>
    <w:rsidRoot w:val="00325979"/>
    <w:rsid w:val="0002554A"/>
    <w:rsid w:val="0003183D"/>
    <w:rsid w:val="00041937"/>
    <w:rsid w:val="00065A35"/>
    <w:rsid w:val="00074F49"/>
    <w:rsid w:val="000A4966"/>
    <w:rsid w:val="000D4CAC"/>
    <w:rsid w:val="000F614C"/>
    <w:rsid w:val="00106DD3"/>
    <w:rsid w:val="00113A18"/>
    <w:rsid w:val="001228BC"/>
    <w:rsid w:val="00177995"/>
    <w:rsid w:val="001D15A1"/>
    <w:rsid w:val="001D41F9"/>
    <w:rsid w:val="001E2AEB"/>
    <w:rsid w:val="001F53CA"/>
    <w:rsid w:val="001F6D18"/>
    <w:rsid w:val="00205AC7"/>
    <w:rsid w:val="00216445"/>
    <w:rsid w:val="0023517E"/>
    <w:rsid w:val="0025100B"/>
    <w:rsid w:val="002D57A5"/>
    <w:rsid w:val="00325979"/>
    <w:rsid w:val="00326141"/>
    <w:rsid w:val="003572A4"/>
    <w:rsid w:val="003663D4"/>
    <w:rsid w:val="0037322C"/>
    <w:rsid w:val="003938DA"/>
    <w:rsid w:val="00401D30"/>
    <w:rsid w:val="00407587"/>
    <w:rsid w:val="00417958"/>
    <w:rsid w:val="0046726B"/>
    <w:rsid w:val="00482027"/>
    <w:rsid w:val="0049561F"/>
    <w:rsid w:val="004A751A"/>
    <w:rsid w:val="004B5280"/>
    <w:rsid w:val="004E25AC"/>
    <w:rsid w:val="004F085C"/>
    <w:rsid w:val="00514646"/>
    <w:rsid w:val="005A1929"/>
    <w:rsid w:val="005B0E8A"/>
    <w:rsid w:val="00652F59"/>
    <w:rsid w:val="00662E41"/>
    <w:rsid w:val="00692393"/>
    <w:rsid w:val="006E1512"/>
    <w:rsid w:val="0072439F"/>
    <w:rsid w:val="007A0755"/>
    <w:rsid w:val="007A364D"/>
    <w:rsid w:val="007B3E14"/>
    <w:rsid w:val="007D1435"/>
    <w:rsid w:val="007D60FF"/>
    <w:rsid w:val="007E5A5B"/>
    <w:rsid w:val="008572D5"/>
    <w:rsid w:val="008C5CBF"/>
    <w:rsid w:val="008E3B5E"/>
    <w:rsid w:val="0090378D"/>
    <w:rsid w:val="00966F9F"/>
    <w:rsid w:val="00997FA2"/>
    <w:rsid w:val="009A52C8"/>
    <w:rsid w:val="009B61F5"/>
    <w:rsid w:val="009E188F"/>
    <w:rsid w:val="009F274E"/>
    <w:rsid w:val="009F70E6"/>
    <w:rsid w:val="00A0136F"/>
    <w:rsid w:val="00A02301"/>
    <w:rsid w:val="00A146C0"/>
    <w:rsid w:val="00A41EC8"/>
    <w:rsid w:val="00AB56BA"/>
    <w:rsid w:val="00AF44C1"/>
    <w:rsid w:val="00B00E09"/>
    <w:rsid w:val="00B06823"/>
    <w:rsid w:val="00B17292"/>
    <w:rsid w:val="00B358F8"/>
    <w:rsid w:val="00B50D0A"/>
    <w:rsid w:val="00B77159"/>
    <w:rsid w:val="00B94065"/>
    <w:rsid w:val="00C00632"/>
    <w:rsid w:val="00C13470"/>
    <w:rsid w:val="00C20C0F"/>
    <w:rsid w:val="00C243C9"/>
    <w:rsid w:val="00C535A7"/>
    <w:rsid w:val="00C639EA"/>
    <w:rsid w:val="00C6536F"/>
    <w:rsid w:val="00C82596"/>
    <w:rsid w:val="00CA3D76"/>
    <w:rsid w:val="00CC57CC"/>
    <w:rsid w:val="00D412C1"/>
    <w:rsid w:val="00DD5900"/>
    <w:rsid w:val="00E04E7D"/>
    <w:rsid w:val="00E66088"/>
    <w:rsid w:val="00E755FF"/>
    <w:rsid w:val="00E90986"/>
    <w:rsid w:val="00F005AA"/>
    <w:rsid w:val="00F06161"/>
    <w:rsid w:val="00F35C92"/>
    <w:rsid w:val="00F83EBB"/>
    <w:rsid w:val="00FB0D48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05761"/>
  <w15:chartTrackingRefBased/>
  <w15:docId w15:val="{D56EA628-4A4E-4F09-AE46-BEABAF38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26B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JCSSarticletype">
    <w:name w:val="IJCSS_article_type"/>
    <w:next w:val="IJDRMtitle"/>
    <w:qFormat/>
    <w:rsid w:val="00216445"/>
    <w:pPr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IJDRMtitle">
    <w:name w:val="IJDRM_title"/>
    <w:next w:val="IJCSSauthornames"/>
    <w:qFormat/>
    <w:rsid w:val="0046726B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IJCSSauthornames">
    <w:name w:val="IJCSS_authornames"/>
    <w:next w:val="IJCSS"/>
    <w:qFormat/>
    <w:rsid w:val="00216445"/>
    <w:pPr>
      <w:spacing w:after="120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IJCSS">
    <w:name w:val="IJCSS"/>
    <w:next w:val="Normal"/>
    <w:qFormat/>
    <w:rsid w:val="00216445"/>
    <w:pPr>
      <w:ind w:left="113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16affiliation">
    <w:name w:val="MDPI_1.6_affiliation"/>
    <w:basedOn w:val="MDPI62Acknowledgments"/>
    <w:rsid w:val="0046726B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rsid w:val="0046726B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rsid w:val="0046726B"/>
    <w:pPr>
      <w:spacing w:before="240"/>
      <w:ind w:left="113" w:firstLine="0"/>
    </w:pPr>
  </w:style>
  <w:style w:type="paragraph" w:customStyle="1" w:styleId="MDPI19line">
    <w:name w:val="MDPI_1.9_line"/>
    <w:basedOn w:val="MDPI31text"/>
    <w:rsid w:val="0046726B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eNormal"/>
    <w:uiPriority w:val="99"/>
    <w:rsid w:val="0046726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4672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6726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467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rsid w:val="0046726B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rsid w:val="0046726B"/>
    <w:pPr>
      <w:ind w:firstLine="0"/>
    </w:pPr>
  </w:style>
  <w:style w:type="paragraph" w:customStyle="1" w:styleId="MDPI33textspaceafter">
    <w:name w:val="MDPI_3.3_text_space_after"/>
    <w:basedOn w:val="MDPI31text"/>
    <w:rsid w:val="0046726B"/>
    <w:pPr>
      <w:spacing w:after="240"/>
    </w:pPr>
  </w:style>
  <w:style w:type="paragraph" w:customStyle="1" w:styleId="MDPI34textspacebefore">
    <w:name w:val="MDPI_3.4_text_space_before"/>
    <w:basedOn w:val="MDPI31text"/>
    <w:rsid w:val="0046726B"/>
    <w:pPr>
      <w:spacing w:before="240"/>
    </w:pPr>
  </w:style>
  <w:style w:type="paragraph" w:customStyle="1" w:styleId="MDPI35textbeforelist">
    <w:name w:val="MDPI_3.5_text_before_list"/>
    <w:basedOn w:val="MDPI31text"/>
    <w:rsid w:val="0046726B"/>
    <w:pPr>
      <w:spacing w:after="120"/>
    </w:pPr>
  </w:style>
  <w:style w:type="paragraph" w:customStyle="1" w:styleId="MDPI36textafterlist">
    <w:name w:val="MDPI_3.6_text_after_list"/>
    <w:basedOn w:val="MDPI31text"/>
    <w:rsid w:val="0046726B"/>
    <w:pPr>
      <w:spacing w:before="120"/>
    </w:pPr>
  </w:style>
  <w:style w:type="paragraph" w:customStyle="1" w:styleId="MDPI37itemize">
    <w:name w:val="MDPI_3.7_itemize"/>
    <w:basedOn w:val="MDPI31text"/>
    <w:rsid w:val="0046726B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rsid w:val="0046726B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rsid w:val="0046726B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rsid w:val="0046726B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rsid w:val="0046726B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rsid w:val="0046726B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rsid w:val="007D143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rsid w:val="0046726B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rsid w:val="0046726B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rsid w:val="0046726B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rsid w:val="0046726B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rsid w:val="0046726B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rsid w:val="0046726B"/>
  </w:style>
  <w:style w:type="paragraph" w:customStyle="1" w:styleId="MDPI81theorem">
    <w:name w:val="MDPI_8.1_theorem"/>
    <w:basedOn w:val="MDPI32textnoindent"/>
    <w:rsid w:val="0046726B"/>
    <w:rPr>
      <w:i/>
    </w:rPr>
  </w:style>
  <w:style w:type="paragraph" w:customStyle="1" w:styleId="MDPI82proof">
    <w:name w:val="MDPI_8.2_proof"/>
    <w:basedOn w:val="MDPI32textnoindent"/>
    <w:rsid w:val="0046726B"/>
  </w:style>
  <w:style w:type="paragraph" w:customStyle="1" w:styleId="MDPIfooterfirstpage">
    <w:name w:val="MDPI_footer_firstpage"/>
    <w:basedOn w:val="Normal"/>
    <w:rsid w:val="0046726B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rsid w:val="0046726B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rsid w:val="0046726B"/>
    <w:pPr>
      <w:spacing w:before="240" w:after="120"/>
      <w:ind w:firstLine="0"/>
      <w:jc w:val="left"/>
      <w:outlineLvl w:val="2"/>
    </w:pPr>
  </w:style>
  <w:style w:type="paragraph" w:customStyle="1" w:styleId="IJCSSheading">
    <w:name w:val="IJCSS_heading"/>
    <w:qFormat/>
    <w:rsid w:val="0072439F"/>
    <w:pPr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basedOn w:val="Normal"/>
    <w:rsid w:val="0046726B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rsid w:val="0046726B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26B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6726B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46726B"/>
  </w:style>
  <w:style w:type="table" w:customStyle="1" w:styleId="MDPI41threelinetable">
    <w:name w:val="MDPI_4.1_three_line_table"/>
    <w:basedOn w:val="TableNormal"/>
    <w:uiPriority w:val="99"/>
    <w:rsid w:val="007D1435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FB0D4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243C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E188F"/>
    <w:rPr>
      <w:i/>
      <w:iCs/>
    </w:rPr>
  </w:style>
  <w:style w:type="character" w:styleId="Strong">
    <w:name w:val="Strong"/>
    <w:basedOn w:val="DefaultParagraphFont"/>
    <w:uiPriority w:val="22"/>
    <w:qFormat/>
    <w:rsid w:val="00C20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3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09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temporarysecuritystudies.com/journal/about/submission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i\Desktop\Template%20-%20Type%20of%20the%20Paper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Type of the Paper .dotx</Template>
  <TotalTime>23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Cvetković</dc:creator>
  <cp:keywords/>
  <dc:description/>
  <cp:lastModifiedBy>Vladimir Cvetković</cp:lastModifiedBy>
  <cp:revision>46</cp:revision>
  <dcterms:created xsi:type="dcterms:W3CDTF">2025-02-24T17:09:00Z</dcterms:created>
  <dcterms:modified xsi:type="dcterms:W3CDTF">2026-02-26T19:16:00Z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5c70ad39-f699-4cf1-86d5-b32347b687cc</vt:lpwstr>
  </property>
</Properties>
</file>